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4111"/>
        <w:gridCol w:w="1985"/>
        <w:gridCol w:w="3685"/>
      </w:tblGrid>
      <w:tr w:rsidR="00865E21">
        <w:trPr>
          <w:cantSplit/>
          <w:trHeight w:val="84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Российская Федерация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Республика Адыгея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СОВЕТ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 xml:space="preserve"> НАРОДНЫХ ДЕПУТАТОВ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муниципального образования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«Каменномостское сельское поселение»</w:t>
            </w:r>
          </w:p>
          <w:p w:rsidR="00865E21" w:rsidRDefault="00865E21">
            <w:pPr>
              <w:pStyle w:val="2"/>
              <w:spacing w:before="120" w:line="240" w:lineRule="exact"/>
              <w:jc w:val="center"/>
              <w:rPr>
                <w:rFonts w:ascii="Times New Roman" w:hAnsi="Times New Roman" w:cs="Times New Roman"/>
                <w:color w:val="3366FF"/>
              </w:rPr>
            </w:pPr>
            <w:r>
              <w:rPr>
                <w:rFonts w:ascii="Times New Roman" w:hAnsi="Times New Roman" w:cs="Times New Roman"/>
                <w:color w:val="3366FF"/>
              </w:rPr>
              <w:t>385750, п.Каменномостский</w:t>
            </w:r>
            <w:r>
              <w:rPr>
                <w:rFonts w:ascii="Times New Roman" w:hAnsi="Times New Roman" w:cs="Times New Roman"/>
                <w:color w:val="3366FF"/>
              </w:rPr>
              <w:br/>
              <w:t>ул.Мира, 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5E21" w:rsidRDefault="00865E21">
            <w:pPr>
              <w:pStyle w:val="2"/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color w:val="3366FF"/>
                <w:sz w:val="24"/>
                <w:szCs w:val="24"/>
              </w:rPr>
            </w:pPr>
            <w:r>
              <w:rPr>
                <w:rFonts w:ascii="Tms Rmn" w:hAnsi="Tms Rmn" w:cs="Tms Rmn"/>
                <w:b/>
                <w:bCs/>
                <w:noProof/>
                <w:color w:val="3366FF"/>
                <w:sz w:val="18"/>
                <w:szCs w:val="1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3pt;height:65.25pt;visibility:visible" filled="t">
                  <v:imagedata r:id="rId5" o:title=""/>
                </v:shape>
              </w:pic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Урысые Федерациер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Адыгэ Республикэм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муниципальнэ образованиеу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«Каменномостскэ къоджэ псэуп</w:t>
            </w:r>
            <w:r>
              <w:rPr>
                <w:rFonts w:ascii="Times New Roman" w:hAnsi="Times New Roman" w:cs="Times New Roman"/>
                <w:color w:val="3366FF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эм»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 xml:space="preserve">ИНАРОДНЭ ДЕПУТАТХЭМ </w:t>
            </w:r>
          </w:p>
          <w:p w:rsidR="00865E21" w:rsidRDefault="00865E21">
            <w:pPr>
              <w:pStyle w:val="2"/>
              <w:spacing w:line="240" w:lineRule="exact"/>
              <w:jc w:val="center"/>
              <w:rPr>
                <w:rFonts w:ascii="Times New Roman" w:hAnsi="Times New Roman" w:cs="Times New Roman"/>
                <w:color w:val="3366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3366FF"/>
                <w:sz w:val="22"/>
                <w:szCs w:val="22"/>
              </w:rPr>
              <w:t>Я СОВЕТ</w:t>
            </w:r>
          </w:p>
          <w:p w:rsidR="00865E21" w:rsidRDefault="00865E21">
            <w:pPr>
              <w:pStyle w:val="2"/>
              <w:jc w:val="center"/>
              <w:rPr>
                <w:rFonts w:ascii="Times New Roman" w:hAnsi="Times New Roman" w:cs="Times New Roman"/>
                <w:color w:val="3366FF"/>
              </w:rPr>
            </w:pPr>
            <w:r>
              <w:rPr>
                <w:rFonts w:ascii="Times New Roman" w:hAnsi="Times New Roman" w:cs="Times New Roman"/>
                <w:color w:val="3366FF"/>
              </w:rPr>
              <w:t>385750, п.Каменномостскэ</w:t>
            </w:r>
            <w:r>
              <w:rPr>
                <w:rFonts w:ascii="Times New Roman" w:hAnsi="Times New Roman" w:cs="Times New Roman"/>
                <w:color w:val="3366FF"/>
              </w:rPr>
              <w:br/>
              <w:t>ур.Мирэ, 25</w:t>
            </w:r>
          </w:p>
        </w:tc>
      </w:tr>
      <w:tr w:rsidR="00865E21">
        <w:trPr>
          <w:cantSplit/>
          <w:trHeight w:hRule="exact" w:val="60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65E21" w:rsidRDefault="00865E21">
            <w:pPr>
              <w:pStyle w:val="2"/>
              <w:snapToGrid w:val="0"/>
              <w:jc w:val="center"/>
              <w:rPr>
                <w:rFonts w:ascii="Tms Rmn" w:hAnsi="Tms Rmn" w:cs="Tms Rmn"/>
                <w:b/>
                <w:bCs/>
                <w:color w:val="3366FF"/>
                <w:spacing w:val="20"/>
                <w:sz w:val="18"/>
                <w:szCs w:val="18"/>
              </w:rPr>
            </w:pPr>
          </w:p>
        </w:tc>
      </w:tr>
      <w:tr w:rsidR="00865E21">
        <w:trPr>
          <w:cantSplit/>
          <w:trHeight w:hRule="exact" w:val="40"/>
        </w:trPr>
        <w:tc>
          <w:tcPr>
            <w:tcW w:w="9781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865E21" w:rsidRDefault="00865E21">
            <w:pPr>
              <w:pStyle w:val="2"/>
              <w:snapToGrid w:val="0"/>
              <w:jc w:val="center"/>
              <w:rPr>
                <w:rFonts w:ascii="Tms Rmn" w:hAnsi="Tms Rmn" w:cs="Tms Rmn"/>
                <w:b/>
                <w:bCs/>
                <w:color w:val="3366FF"/>
                <w:spacing w:val="20"/>
                <w:sz w:val="18"/>
                <w:szCs w:val="18"/>
              </w:rPr>
            </w:pPr>
          </w:p>
        </w:tc>
      </w:tr>
    </w:tbl>
    <w:p w:rsidR="00865E21" w:rsidRDefault="00865E21">
      <w:pPr>
        <w:jc w:val="center"/>
        <w:rPr>
          <w:rFonts w:ascii="Times New Roman" w:hAnsi="Times New Roman" w:cs="Times New Roman"/>
          <w:color w:val="3366FF"/>
          <w:sz w:val="16"/>
          <w:szCs w:val="16"/>
        </w:rPr>
      </w:pPr>
    </w:p>
    <w:p w:rsidR="00865E21" w:rsidRDefault="00865E21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36"/>
          <w:szCs w:val="36"/>
        </w:rPr>
      </w:pPr>
      <w:r>
        <w:rPr>
          <w:rFonts w:ascii="Times New Roman" w:hAnsi="Times New Roman" w:cs="Times New Roman"/>
          <w:color w:val="3366FF"/>
          <w:sz w:val="36"/>
          <w:szCs w:val="36"/>
        </w:rPr>
        <w:t>РЕШЕНИЕ</w:t>
      </w:r>
    </w:p>
    <w:p w:rsidR="00865E21" w:rsidRDefault="00865E21">
      <w:pPr>
        <w:pStyle w:val="BodyTextIndent"/>
        <w:spacing w:after="0" w:line="240" w:lineRule="auto"/>
        <w:jc w:val="center"/>
        <w:rPr>
          <w:rFonts w:ascii="Times New Roman" w:hAnsi="Times New Roman" w:cs="Times New Roman"/>
          <w:color w:val="3366FF"/>
          <w:sz w:val="20"/>
          <w:szCs w:val="20"/>
        </w:rPr>
      </w:pPr>
      <w:r>
        <w:rPr>
          <w:rFonts w:ascii="Times New Roman" w:hAnsi="Times New Roman" w:cs="Times New Roman"/>
          <w:color w:val="3366FF"/>
          <w:sz w:val="20"/>
          <w:szCs w:val="20"/>
        </w:rPr>
        <w:t xml:space="preserve">СОВЕТА НАРОДНЫХ ДЕПУТАТОВ МУНИЦИПАЛЬНОГО  ОБРАЗОВАНИЯ </w:t>
      </w:r>
      <w:r>
        <w:rPr>
          <w:rFonts w:ascii="Times New Roman" w:hAnsi="Times New Roman" w:cs="Times New Roman"/>
          <w:color w:val="3366FF"/>
          <w:sz w:val="20"/>
          <w:szCs w:val="20"/>
        </w:rPr>
        <w:br/>
        <w:t xml:space="preserve">«КАМЕННОМОСТСКОЕ СЕЛЬСКОЕ ПОСЕЛЕНИЕ» </w:t>
      </w:r>
    </w:p>
    <w:p w:rsidR="00865E21" w:rsidRDefault="00865E21">
      <w:pPr>
        <w:pStyle w:val="BodyTextIndent"/>
        <w:spacing w:after="0"/>
        <w:rPr>
          <w:rFonts w:ascii="Times New Roman" w:hAnsi="Times New Roman" w:cs="Times New Roman"/>
          <w:color w:val="3366FF"/>
          <w:sz w:val="16"/>
          <w:szCs w:val="16"/>
        </w:rPr>
      </w:pPr>
      <w:r>
        <w:rPr>
          <w:rFonts w:ascii="Times New Roman" w:hAnsi="Times New Roman" w:cs="Times New Roman"/>
          <w:color w:val="3366FF"/>
        </w:rPr>
        <w:t xml:space="preserve">                                                        </w:t>
      </w:r>
    </w:p>
    <w:p w:rsidR="00865E21" w:rsidRDefault="00865E21">
      <w:pPr>
        <w:pStyle w:val="BodyTextIndent"/>
        <w:rPr>
          <w:rFonts w:ascii="Times New Roman" w:hAnsi="Times New Roman" w:cs="Times New Roman"/>
          <w:color w:val="3366FF"/>
          <w:sz w:val="16"/>
          <w:szCs w:val="16"/>
        </w:rPr>
      </w:pPr>
      <w:r>
        <w:rPr>
          <w:rFonts w:ascii="Times New Roman" w:hAnsi="Times New Roman" w:cs="Times New Roman"/>
          <w:color w:val="3366FF"/>
          <w:sz w:val="20"/>
          <w:szCs w:val="20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color w:val="3366FF"/>
          <w:sz w:val="28"/>
          <w:szCs w:val="28"/>
        </w:rPr>
        <w:t>№ 393</w:t>
      </w:r>
    </w:p>
    <w:p w:rsidR="00865E21" w:rsidRDefault="00865E2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3366FF"/>
          <w:sz w:val="28"/>
          <w:szCs w:val="28"/>
        </w:rPr>
        <w:t>от 18 июня 2013года                                                                      п.Каменномостский</w:t>
      </w:r>
      <w:r>
        <w:rPr>
          <w:color w:val="3366FF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865E21" w:rsidRDefault="00865E21">
      <w:pPr>
        <w:spacing w:after="0" w:line="240" w:lineRule="auto"/>
        <w:ind w:firstLine="751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65E21" w:rsidRDefault="00865E21">
      <w:pPr>
        <w:pStyle w:val="Heading6"/>
      </w:pPr>
      <w:r>
        <w:t xml:space="preserve">О Положении о гербе и флаге муниципального образования </w:t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 xml:space="preserve">«Каменномостское сельское поселение» </w:t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Майкопского района Республики Адыгея</w:t>
      </w:r>
    </w:p>
    <w:p w:rsidR="00865E21" w:rsidRDefault="00865E21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</w:t>
      </w:r>
    </w:p>
    <w:p w:rsidR="00865E21" w:rsidRDefault="00865E2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hyperlink r:id="rId6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статьей 9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руководствуясь </w:t>
      </w:r>
      <w:hyperlink r:id="rId7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статьей 4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Устава муниципального образования «Каменномостское сельское поселение», установления  использования собственной символики отражающей исторические, культурные, и иные местные традиции и особенности муниципального образования, Совет народных депутатов муниципального образования «Каменномостское сельское поселение» РЕШИЛ:</w:t>
      </w:r>
    </w:p>
    <w:p w:rsidR="00865E21" w:rsidRDefault="00865E21">
      <w:pPr>
        <w:pStyle w:val="List"/>
        <w:spacing w:line="276" w:lineRule="auto"/>
        <w:ind w:left="0" w:firstLine="851"/>
        <w:jc w:val="both"/>
      </w:pPr>
      <w:r>
        <w:t>1.</w:t>
      </w:r>
      <w:r>
        <w:tab/>
        <w:t xml:space="preserve">Утвердить проект положения о гербе и флаге муниципального образования «Каменномостское сельское поселение» (приложение № 1). </w:t>
      </w:r>
    </w:p>
    <w:p w:rsidR="00865E21" w:rsidRDefault="00865E21">
      <w:pPr>
        <w:pStyle w:val="List"/>
        <w:spacing w:line="276" w:lineRule="auto"/>
        <w:ind w:left="0" w:firstLine="851"/>
        <w:jc w:val="both"/>
      </w:pPr>
      <w:r>
        <w:t>2.</w:t>
      </w:r>
      <w:r>
        <w:tab/>
        <w:t>Утвердить рисунки проектов герба и флага муниципального образования  «Каменномостское сельского поселения» в многоцветном  и одноцветном вариантах (приложение № 2 и № 3).</w:t>
      </w:r>
    </w:p>
    <w:p w:rsidR="00865E21" w:rsidRDefault="00865E21">
      <w:pPr>
        <w:pStyle w:val="List"/>
        <w:spacing w:line="276" w:lineRule="auto"/>
        <w:ind w:left="0" w:firstLine="851"/>
        <w:jc w:val="both"/>
      </w:pPr>
      <w:r>
        <w:t>3.</w:t>
      </w:r>
      <w:r>
        <w:tab/>
        <w:t>Направить необходимый пакет документов по гербу и флагу муниципального образования  «Каменномостское сельское поселение» в Геральдический Совет при Президенте Российской Федерации на геральдическую экспертизу, с последующим внесением герба и флага в Государственный геральдический регистр Российской Федерации.</w:t>
      </w:r>
    </w:p>
    <w:p w:rsidR="00865E21" w:rsidRDefault="00865E21">
      <w:pPr>
        <w:pStyle w:val="List"/>
        <w:spacing w:line="276" w:lineRule="auto"/>
        <w:ind w:left="0" w:firstLine="851"/>
        <w:jc w:val="both"/>
      </w:pPr>
      <w:r>
        <w:t>4.</w:t>
      </w:r>
      <w:r>
        <w:tab/>
        <w:t>Контроль исполнения настоящего решения возложить на председателя Совета народных депутатов муниципального образования «Каменномостское сельское поселение».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Настоящее Решение вступает в силу со дня его обнародования.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5E21" w:rsidRDefault="00865E2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</w:p>
    <w:p w:rsidR="00865E21" w:rsidRDefault="00865E21">
      <w:pPr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Совета народных депутатов                                         С.М.Саркисов</w:t>
      </w:r>
    </w:p>
    <w:p w:rsidR="00865E21" w:rsidRDefault="00865E21">
      <w:pPr>
        <w:spacing w:after="0" w:line="240" w:lineRule="atLeast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65E21" w:rsidRDefault="00865E21">
      <w:pPr>
        <w:spacing w:after="0" w:line="240" w:lineRule="atLeast"/>
        <w:rPr>
          <w:rFonts w:ascii="Times New Roman" w:hAnsi="Times New Roman" w:cs="Times New Roman"/>
          <w:sz w:val="26"/>
          <w:szCs w:val="26"/>
          <w:lang w:eastAsia="ru-RU"/>
        </w:rPr>
      </w:pPr>
    </w:p>
    <w:p w:rsidR="00865E21" w:rsidRDefault="00865E2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  <w:t>к решению Совета народных депутатов</w:t>
      </w:r>
    </w:p>
    <w:p w:rsidR="00865E21" w:rsidRDefault="00865E2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муниципального образования </w:t>
      </w:r>
    </w:p>
    <w:p w:rsidR="00865E21" w:rsidRDefault="00865E2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«Каменномостское сельское поселение»</w:t>
      </w:r>
    </w:p>
    <w:p w:rsidR="00865E21" w:rsidRDefault="00865E2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от 18 июня 2013г. №393 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br/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ПОЛОЖЕНИЕ</w:t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О гербе и флаге муниципального образования</w:t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 xml:space="preserve">«Каменномостское сельское поселение» </w:t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rFonts w:ascii="Arial" w:hAnsi="Arial" w:cs="Arial"/>
          <w:b/>
          <w:bCs/>
          <w:color w:val="3366FF"/>
          <w:sz w:val="28"/>
          <w:szCs w:val="28"/>
        </w:rPr>
        <w:t>Майкопского района республики Адыгея</w:t>
      </w:r>
    </w:p>
    <w:p w:rsidR="00865E21" w:rsidRDefault="00865E21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3366FF"/>
          <w:sz w:val="28"/>
          <w:szCs w:val="28"/>
        </w:rPr>
      </w:pPr>
    </w:p>
    <w:p w:rsidR="00865E21" w:rsidRDefault="00865E21">
      <w:pPr>
        <w:pStyle w:val="BodyText"/>
        <w:ind w:firstLine="851"/>
        <w:jc w:val="both"/>
      </w:pPr>
      <w:r>
        <w:t>Настоящим положением устанавливаются герб и флаг муниципального образования  «Каменномостское сельское поселение» Майкопского района Республики Адыгея, их описания и порядок официального использования.</w:t>
      </w:r>
    </w:p>
    <w:p w:rsidR="00865E21" w:rsidRDefault="00865E21">
      <w:pPr>
        <w:pStyle w:val="Heading5"/>
        <w:ind w:firstLine="851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1.</w:t>
      </w:r>
      <w:r>
        <w:rPr>
          <w:rFonts w:cs="Times New Roman"/>
          <w:i w:val="0"/>
          <w:iCs w:val="0"/>
          <w:sz w:val="24"/>
          <w:szCs w:val="24"/>
        </w:rPr>
        <w:tab/>
        <w:t>Общие положения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1.1.</w:t>
      </w:r>
      <w:r>
        <w:tab/>
        <w:t>Герб   и  флаг  муниципального  образования «Каменномостское сельское поселение» Майкопского района Республики Адыгея,  (далее - ГЕРБ, ФЛАГ) являются официальными символами МО «Каменномостское сельское поселение» Майкопского района Республики Адыгея.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1.2.</w:t>
      </w:r>
      <w:r>
        <w:tab/>
        <w:t>Положение о ГЕРБЕ и ФЛАГЕ и рисунки ГЕРБА и ФЛАГА в цветном и одноцветном вариантах хранятся в администрации МО «Каменномостское сельское поселение» и доступны для ознакомления всем заинтересованным лицам.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1.3.</w:t>
      </w:r>
      <w:r>
        <w:tab/>
        <w:t>ГЕРБ   и   ФЛАГ   подлежат   внесению   в   Государственный   геральдический   регистр   Российской Федерации.</w:t>
      </w:r>
    </w:p>
    <w:p w:rsidR="00865E21" w:rsidRDefault="00865E21">
      <w:pPr>
        <w:pStyle w:val="Heading5"/>
        <w:ind w:firstLine="851"/>
        <w:rPr>
          <w:rFonts w:cs="Times New Roman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2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  <w:t>Описание ГЕРБА и ФЛАГА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Геральдическое описание ГЕРБА: «В зеленом поле, серебряное опрокинутое волнистое стропило, заполненное лазурью, в которой серебряный с черной расшивкой мост, по которому идет золотой олень, и сопровождаемое геральдически справа большой и малой золотыми рустованными четырехлучевыми, сложенными в косвенный крест, звездами и геральдически слева – золотым дубовым трилистником с двумя желудями.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Герб увенчивается трехзубцовой золотой короной установленного для сельских поселений образца. Допускается изображение герба без короны ». 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ab/>
        <w:t>Описание ФЛАГА: «Прямоугольное полотнище с отношением ширины к длине 2:3, изображающее фигуры гербы Каменномостского сельского поселения» в зеленом, синем, белом, желтом и черном цветах».</w:t>
      </w:r>
    </w:p>
    <w:p w:rsidR="00865E21" w:rsidRDefault="00865E21">
      <w:pPr>
        <w:pStyle w:val="ListContinue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группа:</w:t>
      </w:r>
    </w:p>
    <w:p w:rsidR="00865E21" w:rsidRDefault="00865E21">
      <w:pPr>
        <w:pStyle w:val="List2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 символики: Данильченко А.Е., Саркисов С.М.</w:t>
      </w:r>
    </w:p>
    <w:p w:rsidR="00865E21" w:rsidRDefault="00865E21">
      <w:pPr>
        <w:pStyle w:val="List2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Обоснование символики: Данильченко А.Е.</w:t>
      </w:r>
    </w:p>
    <w:p w:rsidR="00865E21" w:rsidRDefault="00865E21">
      <w:pPr>
        <w:pStyle w:val="List2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Компьютерный дизайн Данильченко А.Е.</w:t>
      </w:r>
    </w:p>
    <w:p w:rsidR="00865E21" w:rsidRDefault="00865E21">
      <w:pPr>
        <w:pStyle w:val="List2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"/>
        <w:ind w:left="0" w:firstLine="851"/>
        <w:jc w:val="both"/>
      </w:pP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2.3.</w:t>
      </w:r>
      <w:r>
        <w:rPr>
          <w:b/>
          <w:bCs/>
        </w:rPr>
        <w:tab/>
      </w:r>
      <w:r>
        <w:t>Толкование ГЕРБА и ФЛАГА:</w:t>
      </w:r>
    </w:p>
    <w:p w:rsidR="00865E21" w:rsidRDefault="00865E21">
      <w:pPr>
        <w:pStyle w:val="List"/>
        <w:ind w:left="0" w:firstLine="851"/>
        <w:jc w:val="both"/>
      </w:pPr>
      <w:r>
        <w:t xml:space="preserve"> </w:t>
      </w:r>
    </w:p>
    <w:p w:rsidR="00865E21" w:rsidRDefault="00865E21">
      <w:pPr>
        <w:pStyle w:val="NormalWeb"/>
        <w:spacing w:before="0" w:beforeAutospacing="0" w:after="0" w:afterAutospacing="0" w:line="292" w:lineRule="atLeast"/>
        <w:ind w:firstLine="851"/>
        <w:jc w:val="both"/>
        <w:rPr>
          <w:color w:val="000000"/>
        </w:rPr>
      </w:pPr>
      <w:r>
        <w:rPr>
          <w:color w:val="000000"/>
        </w:rPr>
        <w:t xml:space="preserve">Каменномостское сельское поселение — земля с богатейшим прошлым, он был заселен людьми несколько тысячелетий назад, уникальный горный курорт и туристический центр Республики Адыгея.  В 1862-64 году в окрестностях бывшего черкесского аула Хаджох были построены казачьи оборонительные посты Блокгауз, Мишокский и Гуфабго, а в 1864 года основана станица Каменномостская.  В 1868 - 1873 гг. этот населённый пункт считался посёлком, в 1873 -1914 гг. хутором при станице Даховской. В 1914 году хутор Каменномостский вновь был преобразован в станицу, а в 1948 году она получила статус рабочего поселка (поселка городского типа). В 2011 году поселку возвращен статус сельского населенного типа. В советское время Каменномостский – центр добычи известняка и древесины, камнерезного искусства и планового туризма (первая в Адыгее турбаза «Горная» открылась в поселке в 1936 году). В настоящее время Каменномостский – прекрасный чистый горный курорт с развитой инфраструктурой. Здесь созданы все условия для активного отдыха (рафтинг, дельтапланеризм, спелеотуризм, велотуризм, горнолыжный спорт и конные прогулки).  </w:t>
      </w:r>
    </w:p>
    <w:p w:rsidR="00865E21" w:rsidRDefault="00865E21">
      <w:pPr>
        <w:pStyle w:val="NormalWeb"/>
        <w:spacing w:before="0" w:beforeAutospacing="0" w:after="0" w:afterAutospacing="0" w:line="292" w:lineRule="atLeast"/>
        <w:ind w:firstLine="851"/>
        <w:jc w:val="both"/>
        <w:rPr>
          <w:color w:val="000000"/>
        </w:rPr>
      </w:pPr>
      <w:r>
        <w:rPr>
          <w:color w:val="000000"/>
        </w:rPr>
        <w:t>Сегодня Каменномостский – перспективный центр добычи и производства строительных материалов и лесопереработки. В состав МО «Каменномостского сельского поселения» входят также хутор Веселый и поселок Победа. В п.Победа расположен один из старейших и известнейших православных монастырей Северного Кавказа – Свято-Михайловская Афонская Закубанская пустынь.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Серебряное волнистое стропило символизирует многочисленные реки, ручьи и водопады поселения, в том числе реки Белую, Мешоко и Руфабго, а также заснеженные вершины Главного Кавказского хребта у подножия которых, расположено поселение. 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Серебряный мост аллегорически указывает на природный памятник – Хаджохскую теснину, в которой существовал природный каменный мост, давший название поселению. Кроме того, каменная кладка моста указывает на добычу и переработку известняка и других стройматериалов в поселении. Мост в геральдике – символ связи прошлого и будущего. 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Олень - символ красоты, благородства. Изображение оленя в гербе поселения говорит о том, что эти благородные животные обитают в лесных массивах поселения. Олень известен в этих местах с древнейших времён, на что указывают проведённые на территории поселения археологические раскопки, в которых найдены предметы несущие изображение этого животного. Адыгейское название реки Белой «Шхъагъуащэ» переводится как «княгиня оленей». Изображение оленя также аллегорически указывает и на 44-й Нижегородский драгунский полк, солдаты которого стали одними из основателей нынешнего поселка Каменномостского, и в полковом знаке которого изображался олень с герба города Нижний Новгород. 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Восьмилучевая рустованная звезда указывает на то, что поселок – центр туризма в Республике Адыгея, известный далеко за ее пределами. </w:t>
      </w:r>
    </w:p>
    <w:p w:rsidR="00865E21" w:rsidRDefault="00865E21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дубовых  листа – по  числу  населенных  пунктов, кроме  того, дуб – священное дерево, как у славян, так и у адыгов-черкесов, символ долголетия и мощи, славы</w:t>
      </w:r>
      <w:r>
        <w:rPr>
          <w:rStyle w:val="Heading1Char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доблести, причем не только военной, но и трудовой..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Зеленый цвет символизирует природу, плодородие, жизнь, возрождение и здоровье, а также аллегорически указывает на окружающие поселок горные леса и на развивающееся в поселении садоводство.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Синий (лазурь) -  символизирует красоту, мягкость, мирное небо, аллегорически указывает на первых поселенцев МО «Каменномостское сельское поселение», выходцев из Кавказского линейного и Оренбургского казачьих войск, основавших станицу Каменномостскую.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Серебро символизирует чистоту горных рек, благородство, надежду, правдивость, а также аллегорически указывает на добычу и переработку в поселении строительных материалов, в первую очередь – каменного известняка.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Золото аллегорично показывает на неисчерпаемое  природные богатства поселения, величие, достаток и процветание, прочность, а также говорит о верности, славе и заслугах жителей поселения.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Черный цвет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целомудрие, честность, безупречность, аллегорически указывает на православную Свято-Михайловскую Афонскую Закубанскую пустынь, расположенную на территории поселения.</w:t>
      </w:r>
    </w:p>
    <w:p w:rsidR="00865E21" w:rsidRDefault="00865E21">
      <w:pPr>
        <w:pStyle w:val="Heading5"/>
        <w:spacing w:after="0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3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  <w:t>Порядок воспроизведения ГЕРБА и ФЛАГА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3.1</w:t>
      </w:r>
      <w:r>
        <w:t>.</w:t>
      </w:r>
      <w:r>
        <w:tab/>
        <w:t>Воспроизведение ГЕРБА, независимо от его размеров, техники исполнения и назначения, должно соответствовать    геральдическому    описанию,    приведенному    в    пункте    2.1     настоящего    Положения. Воспроизведение ГЕРБА допускается в цветном и одноцветном вариантах.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3.2</w:t>
      </w:r>
      <w:r>
        <w:t>.</w:t>
      </w:r>
      <w:r>
        <w:tab/>
        <w:t>Воспроизведение ФЛАГА, независимо от его размеров, техники исполнения и назначения, должно соответствовать описанию, приведенному в пункте 2.2 настоящего Положения и рисунку, приведенному в приложении к настоящему Положению.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3.3</w:t>
      </w:r>
      <w:r>
        <w:t>.</w:t>
      </w:r>
      <w:r>
        <w:tab/>
        <w:t>Ответственность за искажение ГЕРБА и ФЛАГА, или изменение композиции или цветов, выходящее за пределы геральдически допустимого, несет исполнитель допущенных искажений или изменений.</w:t>
      </w:r>
    </w:p>
    <w:p w:rsidR="00865E21" w:rsidRDefault="00865E21">
      <w:pPr>
        <w:pStyle w:val="Heading5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4</w:t>
      </w:r>
      <w:r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ab/>
        <w:t>Порядок официального использования ГЕРБА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4.1</w:t>
      </w:r>
      <w:r>
        <w:t>.</w:t>
      </w:r>
      <w:r>
        <w:tab/>
        <w:t>ГЕРБ муниципального образования помещается: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зданиях органов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на зданиях официальных представительств Каменномостского сельского поселения за пределами Каменномостского сельского поселения;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залах заседаний органов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 рабочих кабинетах главы муниципального образования, выборных и назначаемых должностных лиц местного самоуправления.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4.2.</w:t>
      </w:r>
      <w:r>
        <w:tab/>
        <w:t xml:space="preserve">ГЕРБ помещается на бланках:                                                                                          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правовых актов органов местного самоуправления и должностных лиц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представительного органа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главы муниципального образования, исполнительного органа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иных выборных и назначаемых должностных лиц местного самоуправления.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4.3.</w:t>
      </w:r>
      <w:r>
        <w:tab/>
        <w:t>ГЕРБ воспроизводится на удостоверениях лиц, осуществляющих службу на должностях в органах местного    самоуправления,    муниципальных    служащих,    депутатов    представительного    органа    местного самоуправления; членов, работников и сотрудников органов местного самоуправления.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4.4.</w:t>
      </w:r>
      <w:r>
        <w:tab/>
        <w:t>ГЕРБ помещается: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печатях органов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официальных изданиях органов местного самоуправления.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4.5.</w:t>
      </w:r>
      <w:r>
        <w:tab/>
        <w:t>ГЕРБ может помещаться на: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наградах и памятных знаках муниципального образования;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должностных знаках  главы  муниципального образования,  председателя  представительного органа местного  самоуправления,  депутатов  представительного  органа  местного самоуправления,  муниципальных служащих и работников органов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указателях при въезде на территорию муниципального образования;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объектах    движимого    и    недвижимого    имущества,    транспортных    средствах,    находящихся    в муниципальной собственности;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бланках и печатях органов, организаций, учреждений и предприятий   находящихся в муниципальной собственности, муниципальном управлении или муниципальном подчинении, а также органов, организаций, учреждений   и   предприятий,   учредителем   (ведущим   соучредителем)   которых   является   муниципальное образование;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в залах заседаний руководящих органов и рабочих кабинетах руководителей органов, организаций, учреждений и предприятий,   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   принадлежащих    органам,    организациям,    учреждениям    и    предприятиям,       находящимся    в муниципальной собственности, муниципальном управлении или муниципальном подчинении, а также органам, организациям,   учреждениям   и   предприятиям,   учредителем   (ведущим   соучредителем)   которых   является муниципальное образование объектах движимого и недвижимого имущества, транспортных средствах.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4.6.</w:t>
      </w:r>
      <w:r>
        <w:tab/>
        <w:t>Допускается размещение ГЕРБА на: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4.6.1</w:t>
      </w:r>
      <w:r>
        <w:rPr>
          <w:rFonts w:ascii="Times New Roman" w:hAnsi="Times New Roman" w:cs="Times New Roman"/>
          <w:sz w:val="24"/>
          <w:szCs w:val="24"/>
        </w:rPr>
        <w:t xml:space="preserve"> 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Каменномостском   сельском   поселении    или   непосредственно  связанных   с 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Каменномостским сельским поселением  по согласованию с главой муниципального образования.</w:t>
      </w:r>
    </w:p>
    <w:p w:rsidR="00865E21" w:rsidRDefault="00865E21">
      <w:pPr>
        <w:pStyle w:val="List"/>
        <w:ind w:firstLine="851"/>
        <w:jc w:val="both"/>
      </w:pPr>
      <w:r>
        <w:rPr>
          <w:b/>
          <w:bCs/>
        </w:rPr>
        <w:t>4.7.</w:t>
      </w:r>
      <w:r>
        <w:tab/>
        <w:t>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865E21" w:rsidRDefault="00865E21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и герба Республики Адыгея, ГЕРБ располагается справа от герба Республики Адыгея (с точки зрения стоящего лицом к гербам).</w:t>
      </w:r>
    </w:p>
    <w:p w:rsidR="00865E21" w:rsidRDefault="00865E21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ГЕРБА, Государственного герба Российской Федерации и герба Республики Адыгея, герба МО «Майкопский район», Государственный герб Российской Федерации располагается в центре, герб Республики Адыгея - слева от центра, справа от центра –  герб МО «Майкопский район», а ГЕРБ – правее последнего (с точки зрения стоящего лицом к гербам).</w:t>
      </w:r>
    </w:p>
    <w:p w:rsidR="00865E21" w:rsidRDefault="00865E21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с другими гербами размер ГЕРБА не может превышать размеры Государственного герба Российской Федерации (или иного государственного герба), герба Республики Адыгея (или герба иного субъекта Российской Федерации).</w:t>
      </w:r>
    </w:p>
    <w:p w:rsidR="00865E21" w:rsidRDefault="00865E21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с другими гербами ГЕРБ не может размещаться выше Государственного герба Российской Федерации (или иного государственного герба), герба Республики Адыгея (или герба иного субъекта Российской Федерации).</w:t>
      </w:r>
    </w:p>
    <w:p w:rsidR="00865E21" w:rsidRDefault="00865E21">
      <w:pPr>
        <w:pStyle w:val="ListContinue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865E21" w:rsidRDefault="00865E21">
      <w:pPr>
        <w:pStyle w:val="List"/>
        <w:ind w:firstLine="851"/>
        <w:jc w:val="both"/>
      </w:pPr>
      <w:r>
        <w:rPr>
          <w:b/>
          <w:bCs/>
        </w:rPr>
        <w:t>4.8.</w:t>
      </w:r>
      <w:r>
        <w:tab/>
        <w:t>Порядок изготовления, использования, хранения и уничтожения бланков, печатей и иных носителей изображения ГЕРБА, в случае необходимости  устанавливается органами местного само</w:t>
      </w:r>
      <w:r>
        <w:softHyphen/>
        <w:t>управления.</w:t>
      </w:r>
    </w:p>
    <w:p w:rsidR="00865E21" w:rsidRDefault="00865E21">
      <w:pPr>
        <w:pStyle w:val="List"/>
        <w:ind w:firstLine="851"/>
        <w:jc w:val="both"/>
      </w:pPr>
      <w:r>
        <w:rPr>
          <w:b/>
          <w:bCs/>
        </w:rPr>
        <w:t>4.9.</w:t>
      </w:r>
      <w:r>
        <w:tab/>
        <w:t>Иные случаи использования ГЕРБА устанавливаются главой муниципального образования.</w:t>
      </w:r>
    </w:p>
    <w:p w:rsidR="00865E21" w:rsidRDefault="00865E21">
      <w:pPr>
        <w:pStyle w:val="List"/>
        <w:ind w:firstLine="851"/>
        <w:jc w:val="both"/>
      </w:pPr>
    </w:p>
    <w:p w:rsidR="00865E21" w:rsidRDefault="00865E21">
      <w:pPr>
        <w:pStyle w:val="Heading5"/>
        <w:spacing w:before="0" w:after="0"/>
        <w:ind w:firstLine="851"/>
        <w:jc w:val="both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5.</w:t>
      </w:r>
      <w:r>
        <w:rPr>
          <w:rFonts w:cs="Times New Roman"/>
          <w:i w:val="0"/>
          <w:iCs w:val="0"/>
          <w:sz w:val="24"/>
          <w:szCs w:val="24"/>
        </w:rPr>
        <w:tab/>
        <w:t>Порядок официального использования ФЛАГА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5.1.</w:t>
      </w:r>
      <w:r>
        <w:tab/>
        <w:t>ФЛАГ поднят постоянно: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зданиях, в которых размещаются органы местного самоуправления;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на зданиях официальных представительств Каменномостского сельского поселения  за пределами Каменномостского сельского поселения.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5.2.</w:t>
      </w:r>
      <w:r>
        <w:tab/>
        <w:t xml:space="preserve">ФЛАГ установлен постоянно:                                      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залах заседаний органов местного самоуправления,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 рабочих кабинетах главы муниципального образования, выборных и назначаемых должностных лиц местного самоуправления.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5.3.</w:t>
      </w:r>
      <w:r>
        <w:tab/>
        <w:t>ФЛАГ может: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быть поднят,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  на   зданиях   и   территориях   органов,   организаций,   учреждений   и </w:t>
      </w:r>
    </w:p>
    <w:p w:rsidR="00865E21" w:rsidRDefault="00865E21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Continu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предприятий, учредителем (ведущим соучредителем) которых является МО «Каменномостское сельское поселение»;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быть   установлен   постоянно   в   залах   заседаний   руководящих   органов   и   в   рабочих   кабинетах руководителей органов, организаций, учреждений и предприятий, находящихся в муниципальной собственности, муниципальном управлении или  муниципальном  подчинении, а также органов, организаций, учреждений и предприятий, учредителем (ведущим соучредителем) которых является МО «Каменномостское сельское поселение».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или его изображение может размещаться на транспортных средствах главы муниципального образования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5.4.</w:t>
      </w:r>
      <w:r>
        <w:tab/>
        <w:t>ФЛАГ поднимается (устанавливается) и используется для украшения улиц, зданий, сооружений и территорий: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дни государственных праздников - наряду с Государственным флагом Российской Федерации;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 время официальных церемоний и торжественных мероприятий, проводимых органами местного са</w:t>
      </w:r>
      <w:r>
        <w:rPr>
          <w:rFonts w:ascii="Times New Roman" w:hAnsi="Times New Roman" w:cs="Times New Roman"/>
          <w:sz w:val="24"/>
          <w:szCs w:val="24"/>
        </w:rPr>
        <w:softHyphen/>
        <w:t>моуправления, местных праздников и памятных дат.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5.5.</w:t>
      </w:r>
      <w:r>
        <w:tab/>
        <w:t>ФЛАГ может быть поднят (установлен):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собственности;</w:t>
      </w:r>
    </w:p>
    <w:p w:rsidR="00865E21" w:rsidRDefault="00865E21">
      <w:pPr>
        <w:pStyle w:val="ListContinue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время частных и семейных торжеств и значимых событий;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 в   памятных,    мемориальных   и   значимых   местах   расположенных   на   территории  Каменномостского сельского поселения;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местах массовых собраний жителей Каменномостского сельского поселения;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учреждениях дошкольного воспитания и учреждениях среднего образования (средних школах).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5.6.</w:t>
      </w:r>
      <w:r>
        <w:tab/>
        <w:t>ФЛАГ или его изображение могут быть использованы в качестве элемента или геральдической основы: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флагов, вымпелов и иных подобных символов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 и  предприятий, учредителем (ведущим соучредителем) которых является МО «Каменномостское сельское поселение»;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наград Каменномостского сельского поселения;    </w:t>
      </w:r>
    </w:p>
    <w:p w:rsidR="00865E21" w:rsidRDefault="00865E2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должностных знаков,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подразделений.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5.7.</w:t>
      </w:r>
      <w:r>
        <w:tab/>
        <w:t>Допускается помещение изображения ФЛАГА на грамотах,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  местного   самоуправления,   иных  сотрудников   и   работников   органов   местного   самоуправления   и связанных с ними организаций.</w:t>
      </w:r>
    </w:p>
    <w:p w:rsidR="00865E21" w:rsidRDefault="00865E21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Continue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использование изображения ФЛАГА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</w:t>
      </w:r>
    </w:p>
    <w:p w:rsidR="00865E21" w:rsidRDefault="00865E21">
      <w:pPr>
        <w:pStyle w:val="ListContinue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проводимых в Каменномостском  сельском поселении или непосредственно связанных с Каменномостским сельским поселением.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5.8.</w:t>
      </w:r>
      <w:r>
        <w:tab/>
        <w:t>При использовании ФЛАГА в знак траура ФЛАГ приспускается до половины высоты флагштока (мачты). При невозможности приспустить ФЛАГ,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</w:t>
      </w:r>
    </w:p>
    <w:p w:rsidR="00865E21" w:rsidRDefault="00865E21">
      <w:pPr>
        <w:pStyle w:val="List"/>
        <w:ind w:left="0" w:firstLine="851"/>
        <w:jc w:val="both"/>
      </w:pPr>
      <w:r>
        <w:rPr>
          <w:b/>
          <w:bCs/>
        </w:rPr>
        <w:t>5.9.</w:t>
      </w:r>
      <w:r>
        <w:tab/>
        <w:t>При   одновременном   подъеме   (размещении)   ФЛАГА   и   Государственного   флага   Российской Федерации, ФЛАГ располагается справа от Государственного флага Российской Федерации (с точки зрения стоящего лицом к флагам).</w:t>
      </w:r>
    </w:p>
    <w:p w:rsidR="00865E21" w:rsidRDefault="00865E21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подъеме (размещении) ФЛАГА и флага Республики Адыгея, ФЛАГ располагается справа от флага Республики Адыгея (с точки зрения стоящего лицом к флагам).</w:t>
      </w:r>
    </w:p>
    <w:p w:rsidR="00865E21" w:rsidRDefault="00865E21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подъеме (размещении) ФЛАГА, Государственного флага Российской Федерации и флага Республики Адыгея, Государственный флаг Российской Федерации располагается в центре, а ФЛАГ - справа от центра (с точки зрения стоящего лицом к флагам).</w:t>
      </w:r>
    </w:p>
    <w:p w:rsidR="00865E21" w:rsidRDefault="00865E21">
      <w:pPr>
        <w:pStyle w:val="ListContinue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одновременном подъёме (размещении) чётного числа флагов (но более двух), Государственный флаг Российской Федерации располагается слева от центра (если стоять к флагам лицом). Справа от Государственного флага Российской Федерации располагается флаг Республики Адыгея, слева от Государственного флага Российской Федерации располагается ФЛАГ; справа от флага Республики Адыгея располагается флаг МО «Майкопский район», иного муниципального образования, общественного объединения, либо предприятия, учреждения или организации.</w:t>
      </w:r>
    </w:p>
    <w:p w:rsidR="00865E21" w:rsidRDefault="00865E21">
      <w:pPr>
        <w:pStyle w:val="List"/>
        <w:spacing w:line="240" w:lineRule="atLeast"/>
        <w:ind w:left="0" w:firstLine="851"/>
        <w:jc w:val="both"/>
      </w:pPr>
      <w:r>
        <w:rPr>
          <w:b/>
          <w:bCs/>
        </w:rPr>
        <w:t>5.10.</w:t>
      </w:r>
      <w:r>
        <w:tab/>
        <w:t xml:space="preserve">  Размер полотнища ФЛАГА не может превышать размеры полотнищ поднятых (установленных) рядом с ним Государственного флага Российской Федерации (или иного государственного флага), флага Республики Адыгея (или флага иного субъекта Российской Федерации).</w:t>
      </w:r>
    </w:p>
    <w:p w:rsidR="00865E21" w:rsidRDefault="00865E21">
      <w:pPr>
        <w:pStyle w:val="ListContinue"/>
        <w:spacing w:line="240" w:lineRule="atLeast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не может располагаться выше поднятых (установленных), рядом с ним Государственного флага Российской Федерации (или иного государственного флага), флага Республики Адыгея (или флага иного муниципалитета или субъекта Российской Федерации).</w:t>
      </w:r>
      <w:r>
        <w:rPr>
          <w:i/>
          <w:iCs/>
          <w:sz w:val="24"/>
          <w:szCs w:val="24"/>
        </w:rPr>
        <w:t xml:space="preserve">                                                      </w:t>
      </w:r>
    </w:p>
    <w:p w:rsidR="00865E21" w:rsidRDefault="00865E21">
      <w:pPr>
        <w:pStyle w:val="List"/>
        <w:spacing w:line="240" w:lineRule="atLeast"/>
        <w:ind w:left="0" w:firstLine="851"/>
        <w:jc w:val="both"/>
      </w:pPr>
      <w:r>
        <w:rPr>
          <w:b/>
          <w:bCs/>
        </w:rPr>
        <w:t>6.1.</w:t>
      </w:r>
      <w:r>
        <w:tab/>
        <w:t>Использование ГЕРБА с нарушением настоящего Положения, а также надругательство над ГЕРБОМ и ФЛАГОМ влечет за собой ответственность в соответствии с законодательством Российской Федерации.</w:t>
      </w:r>
    </w:p>
    <w:p w:rsidR="00865E21" w:rsidRDefault="00865E21">
      <w:pPr>
        <w:pStyle w:val="List"/>
        <w:spacing w:line="240" w:lineRule="atLeast"/>
        <w:ind w:left="0" w:firstLine="851"/>
        <w:jc w:val="both"/>
      </w:pPr>
    </w:p>
    <w:p w:rsidR="00865E21" w:rsidRDefault="00865E21">
      <w:pPr>
        <w:pStyle w:val="List"/>
        <w:spacing w:line="240" w:lineRule="atLeast"/>
        <w:ind w:left="0" w:firstLine="851"/>
        <w:jc w:val="both"/>
      </w:pPr>
    </w:p>
    <w:p w:rsidR="00865E21" w:rsidRDefault="00865E21">
      <w:pPr>
        <w:pStyle w:val="List"/>
        <w:spacing w:line="240" w:lineRule="atLeast"/>
        <w:ind w:left="0" w:firstLine="851"/>
        <w:jc w:val="both"/>
      </w:pPr>
    </w:p>
    <w:p w:rsidR="00865E21" w:rsidRDefault="00865E21">
      <w:pPr>
        <w:pStyle w:val="Heading5"/>
        <w:ind w:firstLine="851"/>
        <w:jc w:val="both"/>
        <w:rPr>
          <w:rFonts w:cs="Times New Roman"/>
          <w:i w:val="0"/>
          <w:iCs w:val="0"/>
          <w:sz w:val="24"/>
          <w:szCs w:val="24"/>
        </w:rPr>
      </w:pPr>
      <w:r>
        <w:rPr>
          <w:rFonts w:cs="Times New Roman"/>
          <w:i w:val="0"/>
          <w:iCs w:val="0"/>
          <w:sz w:val="24"/>
          <w:szCs w:val="24"/>
        </w:rPr>
        <w:t>7.</w:t>
      </w:r>
      <w:r>
        <w:rPr>
          <w:rFonts w:cs="Times New Roman"/>
          <w:i w:val="0"/>
          <w:iCs w:val="0"/>
          <w:sz w:val="24"/>
          <w:szCs w:val="24"/>
        </w:rPr>
        <w:tab/>
        <w:t>Заключительные положения</w:t>
      </w:r>
    </w:p>
    <w:p w:rsidR="00865E21" w:rsidRDefault="00865E21">
      <w:pPr>
        <w:pStyle w:val="List"/>
        <w:ind w:left="0" w:firstLine="851"/>
        <w:jc w:val="both"/>
        <w:rPr>
          <w:b/>
          <w:bCs/>
        </w:rPr>
      </w:pPr>
      <w:r>
        <w:rPr>
          <w:b/>
          <w:bCs/>
        </w:rPr>
        <w:t>7.1.</w:t>
      </w:r>
      <w:r>
        <w:tab/>
        <w:t>Все права на ГЕРБ и ФЛАГ принадлежит органам местного самоуправления МО «Каменномостское сельское поселение сельское поселение».</w:t>
      </w:r>
    </w:p>
    <w:p w:rsidR="00865E21" w:rsidRDefault="00865E21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ab/>
        <w:t xml:space="preserve">Внесение в состав (рисунок)  герба или флага каких-либо изменений или дополнений допустимо лишь в соответствии с законодательством Российской Федерации и законодательством Республики Адыгея. Эти изменения должны сопровождаться пересмотром пункта 2 настоящего Положения для отражения внесенных изменений в описании. </w:t>
      </w:r>
    </w:p>
    <w:p w:rsidR="00865E21" w:rsidRDefault="00865E21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 xml:space="preserve">Контроль исполнения требований настоящего Положения возлагается на главу муниципального образования «Каменномостское сельское поселение». </w:t>
      </w:r>
    </w:p>
    <w:p w:rsidR="00865E21" w:rsidRDefault="00865E21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ab/>
        <w:t>Настоящее Положение вступает в силу со дня его официального опубликования или публичного обнародования.</w:t>
      </w:r>
    </w:p>
    <w:p w:rsidR="00865E21" w:rsidRDefault="00865E21">
      <w:pPr>
        <w:pStyle w:val="List2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List2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специалист</w:t>
      </w:r>
    </w:p>
    <w:p w:rsidR="00865E21" w:rsidRDefault="00865E21">
      <w:pPr>
        <w:pStyle w:val="List2"/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аппарата Совета народных депутатов                                   Г.И.Карякина</w:t>
      </w:r>
    </w:p>
    <w:p w:rsidR="00865E21" w:rsidRDefault="00865E2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BodyText"/>
        <w:ind w:firstLine="851"/>
        <w:jc w:val="both"/>
        <w:rPr>
          <w:sz w:val="28"/>
          <w:szCs w:val="28"/>
        </w:rPr>
      </w:pP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Приложение №  2 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>к решению Совета народных депутатов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 муниципального образования 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«Каменномостское сельское поселение» 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>от 18 июня 2013 года. №393</w:t>
      </w:r>
    </w:p>
    <w:p w:rsidR="00865E21" w:rsidRDefault="00865E2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5E21" w:rsidRDefault="00865E21">
      <w:pPr>
        <w:pStyle w:val="Heading7"/>
      </w:pPr>
      <w:r>
        <w:t>ГЕРБ</w:t>
      </w:r>
      <w:r>
        <w:rPr>
          <w:noProof/>
          <w:lang w:eastAsia="ru-RU"/>
        </w:rPr>
        <w:pict>
          <v:shape id="Рисунок 4" o:spid="_x0000_s1026" type="#_x0000_t75" style="position:absolute;left:0;text-align:left;margin-left:1.1pt;margin-top:20.35pt;width:418.5pt;height:678pt;z-index:-251659264;visibility:visible;mso-wrap-edited:f;mso-position-horizontal-relative:text;mso-position-vertical-relative:text" wrapcoords="-39 0 -39 21576 21600 21576 21600 0 -39 0">
            <v:imagedata r:id="rId8" o:title=""/>
            <w10:wrap type="tight"/>
          </v:shape>
        </w:pict>
      </w: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jc w:val="center"/>
        <w:rPr>
          <w:sz w:val="28"/>
          <w:szCs w:val="28"/>
        </w:rPr>
      </w:pPr>
      <w:r>
        <w:rPr>
          <w:sz w:val="28"/>
          <w:szCs w:val="28"/>
        </w:rPr>
        <w:t>ФЛАГ</w:t>
      </w: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rPr>
          <w:sz w:val="28"/>
          <w:szCs w:val="28"/>
        </w:rPr>
      </w:pPr>
      <w:r>
        <w:rPr>
          <w:noProof/>
        </w:rPr>
        <w:pict>
          <v:shape id="Рисунок 5" o:spid="_x0000_s1027" type="#_x0000_t75" style="position:absolute;margin-left:-6pt;margin-top:1.7pt;width:483.75pt;height:336.75pt;z-index:-251658240;visibility:visible;mso-wrap-edited:f" wrapcoords="-33 0 -33 21552 21600 21552 21600 0 -33 0">
            <v:imagedata r:id="rId9" o:title=""/>
            <w10:wrap type="tight"/>
          </v:shape>
        </w:pict>
      </w: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</w:pP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br w:type="page"/>
      </w:r>
      <w:r>
        <w:rPr>
          <w:i/>
          <w:iCs/>
        </w:rPr>
        <w:t>Приложение №  3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>к решению Совета народных депутатов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 муниципального образования </w:t>
      </w:r>
    </w:p>
    <w:p w:rsidR="00865E21" w:rsidRDefault="00865E21">
      <w:pPr>
        <w:pStyle w:val="BodyText"/>
        <w:spacing w:after="0"/>
        <w:jc w:val="right"/>
        <w:rPr>
          <w:i/>
          <w:iCs/>
        </w:rPr>
      </w:pPr>
      <w:r>
        <w:rPr>
          <w:i/>
          <w:iCs/>
        </w:rPr>
        <w:t xml:space="preserve">«Каменномостское сельское поселение» </w:t>
      </w:r>
    </w:p>
    <w:p w:rsidR="00865E21" w:rsidRDefault="00865E21">
      <w:pPr>
        <w:pStyle w:val="BodyText"/>
        <w:jc w:val="right"/>
        <w:rPr>
          <w:i/>
          <w:iCs/>
          <w:sz w:val="28"/>
          <w:szCs w:val="28"/>
        </w:rPr>
      </w:pPr>
      <w:r>
        <w:rPr>
          <w:i/>
          <w:iCs/>
        </w:rPr>
        <w:t>от 18 июня 2013 года. №393</w:t>
      </w:r>
    </w:p>
    <w:p w:rsidR="00865E21" w:rsidRDefault="00865E21">
      <w:pPr>
        <w:pStyle w:val="BodyText"/>
        <w:rPr>
          <w:sz w:val="28"/>
          <w:szCs w:val="28"/>
        </w:rPr>
      </w:pPr>
    </w:p>
    <w:p w:rsidR="00865E21" w:rsidRDefault="00865E21">
      <w:pPr>
        <w:pStyle w:val="BodyText"/>
        <w:ind w:firstLine="1701"/>
        <w:jc w:val="center"/>
        <w:rPr>
          <w:sz w:val="28"/>
          <w:szCs w:val="28"/>
        </w:rPr>
      </w:pPr>
      <w:r>
        <w:rPr>
          <w:sz w:val="28"/>
          <w:szCs w:val="28"/>
        </w:rPr>
        <w:t>ГЕРБ</w:t>
      </w:r>
    </w:p>
    <w:p w:rsidR="00865E21" w:rsidRDefault="00865E21">
      <w:pPr>
        <w:pStyle w:val="BodyText"/>
        <w:rPr>
          <w:sz w:val="28"/>
          <w:szCs w:val="28"/>
        </w:rPr>
      </w:pPr>
      <w:r>
        <w:t xml:space="preserve">      </w:t>
      </w:r>
      <w:r>
        <w:rPr>
          <w:noProof/>
        </w:rPr>
        <w:pict>
          <v:shape id="Рисунок 6" o:spid="_x0000_s1028" type="#_x0000_t75" style="position:absolute;margin-left:37.85pt;margin-top:25.25pt;width:369.95pt;height:558pt;z-index:-251657216;visibility:visible;mso-wrap-edited:f;mso-position-horizontal-relative:text;mso-position-vertical-relative:text" wrapcoords="-44 0 -44 21571 21600 21571 21600 0 -44 0">
            <v:imagedata r:id="rId10" o:title=""/>
            <w10:wrap type="tight"/>
          </v:shape>
        </w:pict>
      </w: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ind w:firstLine="1701"/>
        <w:rPr>
          <w:rFonts w:ascii="Times New Roman" w:hAnsi="Times New Roman" w:cs="Times New Roman"/>
          <w:sz w:val="28"/>
          <w:szCs w:val="28"/>
        </w:rPr>
      </w:pPr>
    </w:p>
    <w:p w:rsidR="00865E21" w:rsidRDefault="00865E21">
      <w:pPr>
        <w:ind w:firstLine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</w:t>
      </w:r>
    </w:p>
    <w:p w:rsidR="00865E21" w:rsidRDefault="00865E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9" type="#_x0000_t75" style="position:absolute;margin-left:-18pt;margin-top:101.3pt;width:484.5pt;height:292.5pt;z-index:-251660288;visibility:visible;mso-wrap-edited:f" wrapcoords="-33 0 -33 21545 21600 21545 21600 0 -33 0">
            <v:imagedata r:id="rId11" o:title=""/>
            <w10:wrap type="tight"/>
          </v:shape>
        </w:pict>
      </w:r>
    </w:p>
    <w:p w:rsidR="00865E21" w:rsidRDefault="00865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65E21" w:rsidSect="00865E21">
      <w:pgSz w:w="11906" w:h="16838"/>
      <w:pgMar w:top="284" w:right="566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3458B"/>
    <w:multiLevelType w:val="multilevel"/>
    <w:tmpl w:val="30FC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34C36B98"/>
    <w:multiLevelType w:val="multilevel"/>
    <w:tmpl w:val="D4CC4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0541079"/>
    <w:multiLevelType w:val="multilevel"/>
    <w:tmpl w:val="6D8A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4712344C"/>
    <w:multiLevelType w:val="multilevel"/>
    <w:tmpl w:val="02C48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9B84D78"/>
    <w:multiLevelType w:val="multilevel"/>
    <w:tmpl w:val="6FC2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594B5A76"/>
    <w:multiLevelType w:val="multilevel"/>
    <w:tmpl w:val="5018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5ACC02A4"/>
    <w:multiLevelType w:val="multilevel"/>
    <w:tmpl w:val="E07EB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62C20B25"/>
    <w:multiLevelType w:val="multilevel"/>
    <w:tmpl w:val="9D4C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696A5090"/>
    <w:multiLevelType w:val="multilevel"/>
    <w:tmpl w:val="E8966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FED2808"/>
    <w:multiLevelType w:val="multilevel"/>
    <w:tmpl w:val="CB1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75410F59"/>
    <w:multiLevelType w:val="multilevel"/>
    <w:tmpl w:val="A02C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E21"/>
    <w:rsid w:val="00865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cstheme="minorBidi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cstheme="minorBidi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cstheme="minorBidi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pPr>
      <w:spacing w:before="100" w:beforeAutospacing="1" w:after="100" w:afterAutospacing="1" w:line="240" w:lineRule="auto"/>
      <w:outlineLvl w:val="3"/>
    </w:pPr>
    <w:rPr>
      <w:rFonts w:ascii="Times New Roman" w:hAnsi="Times New Roman" w:cstheme="minorBidi"/>
      <w:b/>
      <w:bCs/>
      <w:sz w:val="24"/>
      <w:szCs w:val="24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40" w:after="60" w:line="240" w:lineRule="auto"/>
      <w:outlineLvl w:val="4"/>
    </w:pPr>
    <w:rPr>
      <w:rFonts w:ascii="Times New Roman" w:hAnsi="Times New Roman" w:cstheme="minorBidi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spacing w:after="0" w:line="240" w:lineRule="auto"/>
      <w:jc w:val="center"/>
      <w:outlineLvl w:val="5"/>
    </w:pPr>
    <w:rPr>
      <w:rFonts w:ascii="Arial" w:hAnsi="Arial" w:cs="Arial"/>
      <w:b/>
      <w:bCs/>
      <w:color w:val="3366F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ind w:firstLine="1560"/>
      <w:jc w:val="center"/>
      <w:outlineLvl w:val="6"/>
    </w:pPr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5E21"/>
    <w:rPr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5E21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  <w:style w:type="paragraph" w:customStyle="1" w:styleId="fbinvisible">
    <w:name w:val="fb_invisibl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fbreset">
    <w:name w:val="fb_reset"/>
    <w:basedOn w:val="Normal"/>
    <w:uiPriority w:val="99"/>
    <w:pPr>
      <w:spacing w:after="0" w:line="240" w:lineRule="auto"/>
    </w:pPr>
    <w:rPr>
      <w:rFonts w:ascii="Tahoma" w:hAnsi="Tahoma" w:cs="Tahoma"/>
      <w:color w:val="000000"/>
      <w:sz w:val="17"/>
      <w:szCs w:val="17"/>
      <w:lang w:eastAsia="ru-RU"/>
    </w:rPr>
  </w:style>
  <w:style w:type="paragraph" w:customStyle="1" w:styleId="fbdialogadvanced">
    <w:name w:val="fb_dialog_advanced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content">
    <w:name w:val="fb_dialog_content"/>
    <w:basedOn w:val="Normal"/>
    <w:uiPriority w:val="99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closeicon">
    <w:name w:val="fb_dialog_close_ic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padding">
    <w:name w:val="fb_dialog_padding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loader">
    <w:name w:val="fb_dialog_loader"/>
    <w:basedOn w:val="Normal"/>
    <w:uiPriority w:val="99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36"/>
      <w:szCs w:val="36"/>
      <w:lang w:eastAsia="ru-RU"/>
    </w:rPr>
  </w:style>
  <w:style w:type="paragraph" w:customStyle="1" w:styleId="fbdialogtopleft">
    <w:name w:val="fb_dialog_top_lef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topright">
    <w:name w:val="fb_dialog_top_righ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bottomleft">
    <w:name w:val="fb_dialog_bottom_lef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bottomright">
    <w:name w:val="fb_dialog_bottom_righ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vertleft">
    <w:name w:val="fb_dialog_vert_left"/>
    <w:basedOn w:val="Normal"/>
    <w:uiPriority w:val="99"/>
    <w:pPr>
      <w:spacing w:before="100" w:beforeAutospacing="1" w:after="100" w:afterAutospacing="1" w:line="240" w:lineRule="auto"/>
      <w:ind w:left="-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vertright">
    <w:name w:val="fb_dialog_vert_right"/>
    <w:basedOn w:val="Normal"/>
    <w:uiPriority w:val="99"/>
    <w:pPr>
      <w:spacing w:before="100" w:beforeAutospacing="1" w:after="100" w:afterAutospacing="1" w:line="240" w:lineRule="auto"/>
      <w:ind w:right="-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horiztop">
    <w:name w:val="fb_dialog_horiz_top"/>
    <w:basedOn w:val="Normal"/>
    <w:uiPriority w:val="99"/>
    <w:pPr>
      <w:spacing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horizbottom">
    <w:name w:val="fb_dialog_horiz_bottom"/>
    <w:basedOn w:val="Normal"/>
    <w:uiPriority w:val="99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dialogiframe">
    <w:name w:val="fb_dialog_ifram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iframewidgetfluid">
    <w:name w:val="fb_iframe_widget_fluid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imple">
    <w:name w:val="fb_button_simpl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implertl">
    <w:name w:val="fb_button_simple_rt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">
    <w:name w:val="fb_butt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rtl">
    <w:name w:val="fb_button_rt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xlarge">
    <w:name w:val="fb_button_xlarge"/>
    <w:basedOn w:val="Normal"/>
    <w:uiPriority w:val="99"/>
    <w:pPr>
      <w:spacing w:before="100" w:beforeAutospacing="1" w:after="100" w:afterAutospacing="1" w:line="450" w:lineRule="atLeast"/>
    </w:pPr>
    <w:rPr>
      <w:rFonts w:ascii="Times New Roman" w:hAnsi="Times New Roman" w:cs="Times New Roman"/>
      <w:sz w:val="36"/>
      <w:szCs w:val="36"/>
      <w:lang w:eastAsia="ru-RU"/>
    </w:rPr>
  </w:style>
  <w:style w:type="paragraph" w:customStyle="1" w:styleId="fbbuttonxlargertl">
    <w:name w:val="fb_button_xlarge_rtl"/>
    <w:basedOn w:val="Normal"/>
    <w:uiPriority w:val="99"/>
    <w:pPr>
      <w:spacing w:before="100" w:beforeAutospacing="1" w:after="100" w:afterAutospacing="1" w:line="450" w:lineRule="atLeast"/>
    </w:pPr>
    <w:rPr>
      <w:rFonts w:ascii="Times New Roman" w:hAnsi="Times New Roman" w:cs="Times New Roman"/>
      <w:sz w:val="36"/>
      <w:szCs w:val="36"/>
      <w:lang w:eastAsia="ru-RU"/>
    </w:rPr>
  </w:style>
  <w:style w:type="paragraph" w:customStyle="1" w:styleId="fbbuttonlarge">
    <w:name w:val="fb_button_large"/>
    <w:basedOn w:val="Normal"/>
    <w:uiPriority w:val="99"/>
    <w:pPr>
      <w:spacing w:before="100" w:beforeAutospacing="1" w:after="100" w:afterAutospacing="1" w:line="240" w:lineRule="atLeast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bbuttonlargertl">
    <w:name w:val="fb_button_large_rtl"/>
    <w:basedOn w:val="Normal"/>
    <w:uiPriority w:val="99"/>
    <w:pPr>
      <w:spacing w:before="100" w:beforeAutospacing="1" w:after="100" w:afterAutospacing="1" w:line="240" w:lineRule="atLeast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bbuttonmedium">
    <w:name w:val="fb_button_medium"/>
    <w:basedOn w:val="Normal"/>
    <w:uiPriority w:val="99"/>
    <w:pPr>
      <w:spacing w:before="100" w:beforeAutospacing="1" w:after="100" w:afterAutospacing="1" w:line="210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fbbuttonmediumrtl">
    <w:name w:val="fb_button_medium_rtl"/>
    <w:basedOn w:val="Normal"/>
    <w:uiPriority w:val="99"/>
    <w:pPr>
      <w:spacing w:before="100" w:beforeAutospacing="1" w:after="100" w:afterAutospacing="1" w:line="210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fbbuttontextrtl">
    <w:name w:val="fb_button_text_rtl"/>
    <w:basedOn w:val="Normal"/>
    <w:uiPriority w:val="99"/>
    <w:pPr>
      <w:spacing w:before="100" w:beforeAutospacing="1" w:after="100" w:afterAutospacing="1" w:line="240" w:lineRule="auto"/>
      <w:ind w:right="33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mall">
    <w:name w:val="fb_button_small"/>
    <w:basedOn w:val="Normal"/>
    <w:uiPriority w:val="99"/>
    <w:pPr>
      <w:spacing w:before="100" w:beforeAutospacing="1" w:after="100" w:afterAutospacing="1" w:line="150" w:lineRule="atLeast"/>
    </w:pPr>
    <w:rPr>
      <w:rFonts w:ascii="Times New Roman" w:hAnsi="Times New Roman" w:cs="Times New Roman"/>
      <w:sz w:val="15"/>
      <w:szCs w:val="15"/>
      <w:lang w:eastAsia="ru-RU"/>
    </w:rPr>
  </w:style>
  <w:style w:type="paragraph" w:customStyle="1" w:styleId="fbbuttonsmallrtl">
    <w:name w:val="fb_button_small_rtl"/>
    <w:basedOn w:val="Normal"/>
    <w:uiPriority w:val="99"/>
    <w:pPr>
      <w:spacing w:before="100" w:beforeAutospacing="1" w:after="100" w:afterAutospacing="1" w:line="150" w:lineRule="atLeast"/>
    </w:pPr>
    <w:rPr>
      <w:rFonts w:ascii="Times New Roman" w:hAnsi="Times New Roman" w:cs="Times New Roman"/>
      <w:sz w:val="15"/>
      <w:szCs w:val="15"/>
      <w:lang w:eastAsia="ru-RU"/>
    </w:rPr>
  </w:style>
  <w:style w:type="paragraph" w:customStyle="1" w:styleId="fbsharecount">
    <w:name w:val="fb_share_count"/>
    <w:basedOn w:val="Normal"/>
    <w:uiPriority w:val="99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fbsharecountinner">
    <w:name w:val="fb_share_count_inn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right">
    <w:name w:val="fb_share_count_right"/>
    <w:basedOn w:val="Normal"/>
    <w:uiPriority w:val="99"/>
    <w:pPr>
      <w:spacing w:before="100" w:beforeAutospacing="1" w:after="100" w:afterAutospacing="1" w:line="240" w:lineRule="auto"/>
      <w:ind w:left="-1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top">
    <w:name w:val="fb_share_count_top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5" w:line="510" w:lineRule="atLeast"/>
    </w:pPr>
    <w:rPr>
      <w:rFonts w:ascii="Times New Roman" w:hAnsi="Times New Roman" w:cs="Times New Roman"/>
      <w:spacing w:val="-15"/>
      <w:sz w:val="33"/>
      <w:szCs w:val="33"/>
      <w:lang w:eastAsia="ru-RU"/>
    </w:rPr>
  </w:style>
  <w:style w:type="paragraph" w:customStyle="1" w:styleId="fbsharecountnubtop">
    <w:name w:val="fb_share_count_nub_top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nubright">
    <w:name w:val="fb_share_count_nub_right"/>
    <w:basedOn w:val="Normal"/>
    <w:uiPriority w:val="99"/>
    <w:pPr>
      <w:spacing w:after="0" w:line="240" w:lineRule="auto"/>
      <w:ind w:right="30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nocount">
    <w:name w:val="fb_share_no_coun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fbconnectbarcontainer">
    <w:name w:val="fb_connect_bar_container"/>
    <w:basedOn w:val="Normal"/>
    <w:uiPriority w:val="99"/>
    <w:pPr>
      <w:pBdr>
        <w:bottom w:val="single" w:sz="6" w:space="0" w:color="auto"/>
      </w:pBd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connectbar">
    <w:name w:val="fb_connect_bar"/>
    <w:basedOn w:val="Normal"/>
    <w:uiPriority w:val="99"/>
    <w:pPr>
      <w:spacing w:before="100" w:beforeAutospacing="1" w:after="100" w:afterAutospacing="1" w:line="240" w:lineRule="auto"/>
    </w:pPr>
    <w:rPr>
      <w:rFonts w:ascii="Tahoma" w:hAnsi="Tahoma" w:cs="Tahoma"/>
      <w:color w:val="FFFFFF"/>
      <w:sz w:val="20"/>
      <w:szCs w:val="20"/>
      <w:lang w:eastAsia="ru-RU"/>
    </w:rPr>
  </w:style>
  <w:style w:type="paragraph" w:customStyle="1" w:styleId="dialogtitle">
    <w:name w:val="dialog_title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header">
    <w:name w:val="dialog_head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ouchablebutton">
    <w:name w:val="touchable_butt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content">
    <w:name w:val="dialog_conten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footer">
    <w:name w:val="dialog_foot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">
    <w:name w:val="fb_load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">
    <w:name w:val="fb_button_tex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s">
    <w:name w:val="fb_buttons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ercenter">
    <w:name w:val="header_cent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title1">
    <w:name w:val="dialog_title1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 w:line="240" w:lineRule="auto"/>
    </w:pPr>
    <w:rPr>
      <w:rFonts w:ascii="Times New Roman" w:hAnsi="Times New Roman" w:cs="Times New Roman"/>
      <w:b/>
      <w:bCs/>
      <w:color w:val="FFFFFF"/>
      <w:sz w:val="21"/>
      <w:szCs w:val="21"/>
      <w:lang w:eastAsia="ru-RU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header1">
    <w:name w:val="dialog_header1"/>
    <w:basedOn w:val="Normal"/>
    <w:uiPriority w:val="99"/>
    <w:pPr>
      <w:pBdr>
        <w:bottom w:val="single" w:sz="6" w:space="0" w:color="auto"/>
      </w:pBdr>
      <w:spacing w:before="100" w:beforeAutospacing="1" w:after="100" w:afterAutospacing="1" w:line="240" w:lineRule="auto"/>
      <w:textAlignment w:val="center"/>
    </w:pPr>
    <w:rPr>
      <w:rFonts w:ascii="Helvetica" w:hAnsi="Helvetica" w:cs="Helvetica"/>
      <w:b/>
      <w:bCs/>
      <w:color w:val="FFFFFF"/>
      <w:sz w:val="21"/>
      <w:szCs w:val="21"/>
      <w:lang w:eastAsia="ru-RU"/>
    </w:rPr>
  </w:style>
  <w:style w:type="paragraph" w:customStyle="1" w:styleId="touchablebutton1">
    <w:name w:val="touchable_button1"/>
    <w:basedOn w:val="Normal"/>
    <w:uiPriority w:val="99"/>
    <w:pPr>
      <w:pBdr>
        <w:top w:val="single" w:sz="6" w:space="3" w:color="auto"/>
        <w:left w:val="single" w:sz="6" w:space="9" w:color="auto"/>
        <w:bottom w:val="single" w:sz="6" w:space="3" w:color="auto"/>
        <w:right w:val="single" w:sz="6" w:space="9" w:color="auto"/>
      </w:pBdr>
      <w:spacing w:before="45" w:after="100" w:afterAutospacing="1" w:line="270" w:lineRule="atLeas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ercenter1">
    <w:name w:val="header_center1"/>
    <w:basedOn w:val="Normal"/>
    <w:uiPriority w:val="99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dialogcontent1">
    <w:name w:val="dialog_content1"/>
    <w:basedOn w:val="Normal"/>
    <w:uiPriority w:val="99"/>
    <w:pPr>
      <w:pBdr>
        <w:left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footer1">
    <w:name w:val="dialog_footer1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1">
    <w:name w:val="fb_loader1"/>
    <w:basedOn w:val="Normal"/>
    <w:uiPriority w:val="99"/>
    <w:pPr>
      <w:spacing w:before="100" w:beforeAutospacing="1" w:after="100" w:afterAutospacing="1" w:line="240" w:lineRule="auto"/>
      <w:ind w:left="-2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">
    <w:name w:val="fb_button_text1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2">
    <w:name w:val="fb_button_text2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">
    <w:name w:val="fb_button_text3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4">
    <w:name w:val="fb_button_text4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5">
    <w:name w:val="fb_button_text5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6">
    <w:name w:val="fb_button_text6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7">
    <w:name w:val="fb_button_text7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8">
    <w:name w:val="fb_button_text8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9">
    <w:name w:val="fb_button_text9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10">
    <w:name w:val="fb_button_text10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11">
    <w:name w:val="fb_button_text11"/>
    <w:basedOn w:val="Normal"/>
    <w:uiPriority w:val="99"/>
    <w:pPr>
      <w:spacing w:before="100" w:beforeAutospacing="1" w:after="100" w:afterAutospacing="1" w:line="240" w:lineRule="auto"/>
      <w:ind w:left="5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2">
    <w:name w:val="fb_button_text12"/>
    <w:basedOn w:val="Normal"/>
    <w:uiPriority w:val="99"/>
    <w:pPr>
      <w:spacing w:before="100" w:beforeAutospacing="1" w:after="100" w:afterAutospacing="1" w:line="240" w:lineRule="auto"/>
      <w:ind w:right="58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3">
    <w:name w:val="fb_button_text13"/>
    <w:basedOn w:val="Normal"/>
    <w:uiPriority w:val="99"/>
    <w:pPr>
      <w:spacing w:before="100" w:beforeAutospacing="1" w:after="100" w:afterAutospacing="1" w:line="240" w:lineRule="auto"/>
      <w:ind w:left="36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4">
    <w:name w:val="fb_button_text14"/>
    <w:basedOn w:val="Normal"/>
    <w:uiPriority w:val="99"/>
    <w:pPr>
      <w:spacing w:before="100" w:beforeAutospacing="1" w:after="100" w:afterAutospacing="1" w:line="240" w:lineRule="auto"/>
      <w:ind w:right="37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5">
    <w:name w:val="fb_button_text15"/>
    <w:basedOn w:val="Normal"/>
    <w:uiPriority w:val="99"/>
    <w:pPr>
      <w:spacing w:before="100" w:beforeAutospacing="1" w:after="100" w:afterAutospacing="1" w:line="240" w:lineRule="auto"/>
      <w:ind w:right="33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6">
    <w:name w:val="fb_button_text16"/>
    <w:basedOn w:val="Normal"/>
    <w:uiPriority w:val="99"/>
    <w:pPr>
      <w:spacing w:before="100" w:beforeAutospacing="1" w:after="100" w:afterAutospacing="1" w:line="240" w:lineRule="auto"/>
      <w:ind w:left="25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7">
    <w:name w:val="fb_button_text17"/>
    <w:basedOn w:val="Normal"/>
    <w:uiPriority w:val="99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inner1">
    <w:name w:val="fb_share_count_inner1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2">
    <w:name w:val="fb_share_count_inner2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3">
    <w:name w:val="fb_share_count_inner3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10" w:lineRule="atLeast"/>
      <w:ind w:left="15" w:right="15"/>
    </w:pPr>
    <w:rPr>
      <w:rFonts w:ascii="Times New Roman" w:hAnsi="Times New Roman" w:cs="Times New Roman"/>
      <w:b/>
      <w:bCs/>
      <w:spacing w:val="-15"/>
      <w:sz w:val="17"/>
      <w:szCs w:val="17"/>
      <w:lang w:eastAsia="ru-RU"/>
    </w:rPr>
  </w:style>
  <w:style w:type="paragraph" w:customStyle="1" w:styleId="fbsharecountinner4">
    <w:name w:val="fb_share_count_inner4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tLeast"/>
      <w:ind w:left="15" w:right="15"/>
    </w:pPr>
    <w:rPr>
      <w:rFonts w:ascii="Times New Roman" w:hAnsi="Times New Roman" w:cs="Times New Roman"/>
      <w:spacing w:val="-15"/>
      <w:sz w:val="20"/>
      <w:szCs w:val="20"/>
      <w:lang w:eastAsia="ru-RU"/>
    </w:rPr>
  </w:style>
  <w:style w:type="paragraph" w:customStyle="1" w:styleId="fbbuttons1">
    <w:name w:val="fb_buttons1"/>
    <w:basedOn w:val="Normal"/>
    <w:uiPriority w:val="99"/>
    <w:pPr>
      <w:spacing w:before="105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2">
    <w:name w:val="fb_loader2"/>
    <w:basedOn w:val="Normal"/>
    <w:uiPriority w:val="99"/>
    <w:pPr>
      <w:pBdr>
        <w:top w:val="single" w:sz="6" w:space="0" w:color="auto"/>
        <w:left w:val="single" w:sz="6" w:space="0" w:color="auto"/>
        <w:bottom w:val="single" w:sz="12" w:space="0" w:color="auto"/>
        <w:right w:val="single" w:sz="6" w:space="0" w:color="auto"/>
      </w:pBdr>
      <w:shd w:val="clear" w:color="auto" w:fill="FFFFFF"/>
      <w:spacing w:before="90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rPr>
      <w:rFonts w:ascii="Arial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rPr>
      <w:rFonts w:ascii="Arial" w:hAnsi="Arial" w:cs="Arial"/>
      <w:vanish/>
      <w:sz w:val="16"/>
      <w:szCs w:val="16"/>
      <w:lang w:eastAsia="ru-RU"/>
    </w:rPr>
  </w:style>
  <w:style w:type="paragraph" w:customStyle="1" w:styleId="tekstob">
    <w:name w:val="tekstob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i/>
      <w:iCs/>
    </w:rPr>
  </w:style>
  <w:style w:type="paragraph" w:customStyle="1" w:styleId="ya-partner">
    <w:name w:val="ya-partner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-table">
    <w:name w:val="ya-partner__l-table"/>
    <w:basedOn w:val="Normal"/>
    <w:uiPriority w:val="99"/>
    <w:pP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-tr">
    <w:name w:val="ya-partner__l-tr"/>
    <w:basedOn w:val="Normal"/>
    <w:uiPriority w:val="99"/>
    <w:pP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-td">
    <w:name w:val="ya-partner__l-td"/>
    <w:basedOn w:val="Normal"/>
    <w:uiPriority w:val="99"/>
    <w:pPr>
      <w:spacing w:after="0" w:line="240" w:lineRule="auto"/>
      <w:textAlignment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pic-container">
    <w:name w:val="ya-partner__pic-container"/>
    <w:basedOn w:val="Normal"/>
    <w:uiPriority w:val="99"/>
    <w:pPr>
      <w:spacing w:before="45" w:after="45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clearfix">
    <w:name w:val="ya-partner__clearfix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"/>
      <w:szCs w:val="2"/>
      <w:lang w:eastAsia="ru-RU"/>
    </w:rPr>
  </w:style>
  <w:style w:type="paragraph" w:customStyle="1" w:styleId="ya-partnerlist">
    <w:name w:val="ya-partner__lis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">
    <w:name w:val="ya-partner__title-link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dress">
    <w:name w:val="ya-partner__address"/>
    <w:basedOn w:val="Normal"/>
    <w:uiPriority w:val="99"/>
    <w:pPr>
      <w:spacing w:after="0" w:line="240" w:lineRule="auto"/>
      <w:ind w:right="72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">
    <w:name w:val="ya-partner__ads-link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">
    <w:name w:val="ya-partner__item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url">
    <w:name w:val="ya-partner__ur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warn">
    <w:name w:val="ya-partner__warn"/>
    <w:basedOn w:val="Normal"/>
    <w:uiPriority w:val="99"/>
    <w:pPr>
      <w:spacing w:before="100" w:beforeAutospacing="1" w:after="100" w:afterAutospacing="1" w:line="264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ya-partneragewarn-cont">
    <w:name w:val="ya-partner__agewarn-con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">
    <w:name w:val="ya-partner__ads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icon">
    <w:name w:val="ya-partner__icon"/>
    <w:basedOn w:val="Normal"/>
    <w:uiPriority w:val="99"/>
    <w:pPr>
      <w:spacing w:after="0" w:line="240" w:lineRule="auto"/>
      <w:ind w:right="60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">
    <w:name w:val="ya-partner__ads-l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">
    <w:name w:val="ya-partner__ads-r"/>
    <w:basedOn w:val="Normal"/>
    <w:uiPriority w:val="99"/>
    <w:pPr>
      <w:spacing w:before="100" w:beforeAutospacing="1" w:after="100" w:afterAutospacing="1" w:line="240" w:lineRule="auto"/>
      <w:ind w:left="-7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wrap-fit">
    <w:name w:val="ya-partner__wrap-fi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ypevert">
    <w:name w:val="ya-partner_type_ver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ypehoriz">
    <w:name w:val="ya-partner_type_horiz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ypeflat">
    <w:name w:val="ya-partner_type_fla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inner-up-down">
    <w:name w:val="ya-partner_ads_inner-up-dow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up-down">
    <w:name w:val="ya-partner_ads-up-dow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oslast">
    <w:name w:val="ya-partner__item_pos_las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domain">
    <w:name w:val="ya-partner__domai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region">
    <w:name w:val="ya-partner__regio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gewarn">
    <w:name w:val="ya-partner__agewar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ext">
    <w:name w:val="ya-partner__tex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icyes">
    <w:name w:val="ya-partner__item_pic_yes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hidden">
    <w:name w:val="ya-partner__hidden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-text">
    <w:name w:val="ya-partner__title-link-text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title2">
    <w:name w:val="dialog_title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 w:line="240" w:lineRule="auto"/>
    </w:pPr>
    <w:rPr>
      <w:rFonts w:ascii="Times New Roman" w:hAnsi="Times New Roman" w:cs="Times New Roman"/>
      <w:b/>
      <w:bCs/>
      <w:color w:val="FFFFFF"/>
      <w:sz w:val="21"/>
      <w:szCs w:val="21"/>
      <w:lang w:eastAsia="ru-RU"/>
    </w:rPr>
  </w:style>
  <w:style w:type="paragraph" w:customStyle="1" w:styleId="dialogheader2">
    <w:name w:val="dialog_header2"/>
    <w:basedOn w:val="Normal"/>
    <w:uiPriority w:val="99"/>
    <w:pPr>
      <w:pBdr>
        <w:bottom w:val="single" w:sz="6" w:space="0" w:color="auto"/>
      </w:pBdr>
      <w:spacing w:before="100" w:beforeAutospacing="1" w:after="100" w:afterAutospacing="1" w:line="240" w:lineRule="auto"/>
      <w:textAlignment w:val="center"/>
    </w:pPr>
    <w:rPr>
      <w:rFonts w:ascii="Helvetica" w:hAnsi="Helvetica" w:cs="Helvetica"/>
      <w:b/>
      <w:bCs/>
      <w:color w:val="FFFFFF"/>
      <w:sz w:val="21"/>
      <w:szCs w:val="21"/>
      <w:lang w:eastAsia="ru-RU"/>
    </w:rPr>
  </w:style>
  <w:style w:type="paragraph" w:customStyle="1" w:styleId="touchablebutton2">
    <w:name w:val="touchable_button2"/>
    <w:basedOn w:val="Normal"/>
    <w:uiPriority w:val="99"/>
    <w:pPr>
      <w:pBdr>
        <w:top w:val="single" w:sz="6" w:space="3" w:color="auto"/>
        <w:left w:val="single" w:sz="6" w:space="9" w:color="auto"/>
        <w:bottom w:val="single" w:sz="6" w:space="3" w:color="auto"/>
        <w:right w:val="single" w:sz="6" w:space="9" w:color="auto"/>
      </w:pBdr>
      <w:spacing w:before="45" w:after="100" w:afterAutospacing="1" w:line="270" w:lineRule="atLeas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ercenter2">
    <w:name w:val="header_center2"/>
    <w:basedOn w:val="Normal"/>
    <w:uiPriority w:val="99"/>
    <w:pPr>
      <w:spacing w:before="100" w:beforeAutospacing="1" w:after="100" w:afterAutospacing="1" w:line="270" w:lineRule="atLeast"/>
      <w:jc w:val="center"/>
      <w:textAlignment w:val="center"/>
    </w:pPr>
    <w:rPr>
      <w:rFonts w:ascii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dialogcontent2">
    <w:name w:val="dialog_content2"/>
    <w:basedOn w:val="Normal"/>
    <w:uiPriority w:val="99"/>
    <w:pPr>
      <w:pBdr>
        <w:left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ialogfooter2">
    <w:name w:val="dialog_footer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3">
    <w:name w:val="fb_loader3"/>
    <w:basedOn w:val="Normal"/>
    <w:uiPriority w:val="99"/>
    <w:pPr>
      <w:spacing w:before="100" w:beforeAutospacing="1" w:after="100" w:afterAutospacing="1" w:line="240" w:lineRule="auto"/>
      <w:ind w:left="-2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8">
    <w:name w:val="fb_button_text18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19">
    <w:name w:val="fb_button_text19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20">
    <w:name w:val="fb_button_text20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1">
    <w:name w:val="fb_button_text21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2">
    <w:name w:val="fb_button_text22"/>
    <w:basedOn w:val="Normal"/>
    <w:uiPriority w:val="99"/>
    <w:pPr>
      <w:spacing w:after="0" w:line="240" w:lineRule="auto"/>
      <w:ind w:left="30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3">
    <w:name w:val="fb_button_text23"/>
    <w:basedOn w:val="Normal"/>
    <w:uiPriority w:val="99"/>
    <w:pPr>
      <w:spacing w:after="0" w:line="240" w:lineRule="auto"/>
      <w:ind w:right="150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fbbuttontext24">
    <w:name w:val="fb_button_text24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5">
    <w:name w:val="fb_button_text25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6">
    <w:name w:val="fb_button_text26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7">
    <w:name w:val="fb_button_text27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uto"/>
      <w:ind w:left="315" w:right="15"/>
    </w:pPr>
    <w:rPr>
      <w:rFonts w:ascii="Tahoma" w:hAnsi="Tahoma" w:cs="Tahoma"/>
      <w:b/>
      <w:bCs/>
      <w:color w:val="FFFFFF"/>
      <w:sz w:val="24"/>
      <w:szCs w:val="24"/>
      <w:lang w:eastAsia="ru-RU"/>
    </w:rPr>
  </w:style>
  <w:style w:type="paragraph" w:customStyle="1" w:styleId="fbbuttontext28">
    <w:name w:val="fb_button_text28"/>
    <w:basedOn w:val="Normal"/>
    <w:uiPriority w:val="99"/>
    <w:pPr>
      <w:spacing w:before="100" w:beforeAutospacing="1" w:after="100" w:afterAutospacing="1" w:line="240" w:lineRule="auto"/>
      <w:ind w:left="5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29">
    <w:name w:val="fb_button_text29"/>
    <w:basedOn w:val="Normal"/>
    <w:uiPriority w:val="99"/>
    <w:pPr>
      <w:spacing w:before="100" w:beforeAutospacing="1" w:after="100" w:afterAutospacing="1" w:line="240" w:lineRule="auto"/>
      <w:ind w:right="58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0">
    <w:name w:val="fb_button_text30"/>
    <w:basedOn w:val="Normal"/>
    <w:uiPriority w:val="99"/>
    <w:pPr>
      <w:spacing w:before="100" w:beforeAutospacing="1" w:after="100" w:afterAutospacing="1" w:line="240" w:lineRule="auto"/>
      <w:ind w:left="36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1">
    <w:name w:val="fb_button_text31"/>
    <w:basedOn w:val="Normal"/>
    <w:uiPriority w:val="99"/>
    <w:pPr>
      <w:spacing w:before="100" w:beforeAutospacing="1" w:after="100" w:afterAutospacing="1" w:line="240" w:lineRule="auto"/>
      <w:ind w:right="37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2">
    <w:name w:val="fb_button_text32"/>
    <w:basedOn w:val="Normal"/>
    <w:uiPriority w:val="99"/>
    <w:pPr>
      <w:spacing w:before="100" w:beforeAutospacing="1" w:after="100" w:afterAutospacing="1" w:line="240" w:lineRule="auto"/>
      <w:ind w:right="33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3">
    <w:name w:val="fb_button_text33"/>
    <w:basedOn w:val="Normal"/>
    <w:uiPriority w:val="99"/>
    <w:pPr>
      <w:spacing w:before="100" w:beforeAutospacing="1" w:after="100" w:afterAutospacing="1" w:line="240" w:lineRule="auto"/>
      <w:ind w:left="25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buttontext34">
    <w:name w:val="fb_button_text34"/>
    <w:basedOn w:val="Normal"/>
    <w:uiPriority w:val="99"/>
    <w:pPr>
      <w:spacing w:before="100" w:beforeAutospacing="1" w:after="100" w:afterAutospacing="1" w:line="240" w:lineRule="auto"/>
      <w:ind w:right="27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sharecountinner5">
    <w:name w:val="fb_share_count_inner5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6">
    <w:name w:val="fb_share_count_inner6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150" w:lineRule="atLeast"/>
      <w:ind w:left="15" w:right="15"/>
    </w:pPr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customStyle="1" w:styleId="fbsharecountinner7">
    <w:name w:val="fb_share_count_inner7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10" w:lineRule="atLeast"/>
      <w:ind w:left="15" w:right="15"/>
    </w:pPr>
    <w:rPr>
      <w:rFonts w:ascii="Times New Roman" w:hAnsi="Times New Roman" w:cs="Times New Roman"/>
      <w:b/>
      <w:bCs/>
      <w:spacing w:val="-15"/>
      <w:sz w:val="17"/>
      <w:szCs w:val="17"/>
      <w:lang w:eastAsia="ru-RU"/>
    </w:rPr>
  </w:style>
  <w:style w:type="paragraph" w:customStyle="1" w:styleId="fbsharecountinner8">
    <w:name w:val="fb_share_count_inner8"/>
    <w:basedOn w:val="Normal"/>
    <w:uiPriority w:val="99"/>
    <w:pPr>
      <w:pBdr>
        <w:top w:val="single" w:sz="6" w:space="2" w:color="auto"/>
        <w:bottom w:val="single" w:sz="6" w:space="2" w:color="auto"/>
      </w:pBdr>
      <w:spacing w:before="15" w:after="0" w:line="240" w:lineRule="atLeast"/>
      <w:ind w:left="15" w:right="15"/>
    </w:pPr>
    <w:rPr>
      <w:rFonts w:ascii="Times New Roman" w:hAnsi="Times New Roman" w:cs="Times New Roman"/>
      <w:spacing w:val="-15"/>
      <w:sz w:val="20"/>
      <w:szCs w:val="20"/>
      <w:lang w:eastAsia="ru-RU"/>
    </w:rPr>
  </w:style>
  <w:style w:type="paragraph" w:customStyle="1" w:styleId="fbbuttons2">
    <w:name w:val="fb_buttons2"/>
    <w:basedOn w:val="Normal"/>
    <w:uiPriority w:val="99"/>
    <w:pPr>
      <w:spacing w:before="105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bloader4">
    <w:name w:val="fb_loader4"/>
    <w:basedOn w:val="Normal"/>
    <w:uiPriority w:val="99"/>
    <w:pPr>
      <w:pBdr>
        <w:top w:val="single" w:sz="6" w:space="0" w:color="auto"/>
        <w:left w:val="single" w:sz="6" w:space="0" w:color="auto"/>
        <w:bottom w:val="single" w:sz="12" w:space="0" w:color="auto"/>
        <w:right w:val="single" w:sz="6" w:space="0" w:color="auto"/>
      </w:pBdr>
      <w:shd w:val="clear" w:color="auto" w:fill="FFFFFF"/>
      <w:spacing w:before="90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hidden1">
    <w:name w:val="ya-partner__hidde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ya-partnerpic-container1">
    <w:name w:val="ya-partner__pic-container1"/>
    <w:basedOn w:val="Normal"/>
    <w:uiPriority w:val="99"/>
    <w:pPr>
      <w:spacing w:after="0" w:line="240" w:lineRule="auto"/>
      <w:ind w:right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pic-container2">
    <w:name w:val="ya-partner__pic-container2"/>
    <w:basedOn w:val="Normal"/>
    <w:uiPriority w:val="99"/>
    <w:pPr>
      <w:spacing w:before="96" w:after="0" w:line="240" w:lineRule="auto"/>
      <w:ind w:right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dress1">
    <w:name w:val="ya-partner__address1"/>
    <w:basedOn w:val="Normal"/>
    <w:uiPriority w:val="99"/>
    <w:pPr>
      <w:spacing w:after="0" w:line="240" w:lineRule="auto"/>
      <w:ind w:right="72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domain1">
    <w:name w:val="ya-partner__domai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region1">
    <w:name w:val="ya-partner__regio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oslast1">
    <w:name w:val="ya-partner__item_pos_last1"/>
    <w:basedOn w:val="Normal"/>
    <w:uiPriority w:val="99"/>
    <w:pPr>
      <w:spacing w:before="100" w:beforeAutospacing="1"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url1">
    <w:name w:val="ya-partner__url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1"/>
      <w:szCs w:val="21"/>
      <w:lang w:eastAsia="ru-RU"/>
    </w:rPr>
  </w:style>
  <w:style w:type="paragraph" w:customStyle="1" w:styleId="ya-partneragewarn-cont1">
    <w:name w:val="ya-partner__agewarn-cont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ya-partneragewarn-cont2">
    <w:name w:val="ya-partner__agewarn-cont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vanish/>
      <w:sz w:val="24"/>
      <w:szCs w:val="24"/>
      <w:lang w:eastAsia="ru-RU"/>
    </w:rPr>
  </w:style>
  <w:style w:type="paragraph" w:customStyle="1" w:styleId="ya-partneragewarn1">
    <w:name w:val="ya-partner__agewarn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ru-RU"/>
    </w:rPr>
  </w:style>
  <w:style w:type="paragraph" w:customStyle="1" w:styleId="ya-partnerads-link1">
    <w:name w:val="ya-partner__ads-link1"/>
    <w:basedOn w:val="Normal"/>
    <w:uiPriority w:val="99"/>
    <w:pPr>
      <w:spacing w:after="0" w:line="240" w:lineRule="auto"/>
      <w:ind w:righ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-text1">
    <w:name w:val="ya-partner__title-link-text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-text2">
    <w:name w:val="ya-partner__title-link-text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ads1">
    <w:name w:val="ya-partner__ads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ads-l1">
    <w:name w:val="ya-partner__ads-l1"/>
    <w:basedOn w:val="Normal"/>
    <w:uiPriority w:val="99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1">
    <w:name w:val="ya-partner__ads-r1"/>
    <w:basedOn w:val="Normal"/>
    <w:uiPriority w:val="99"/>
    <w:pPr>
      <w:spacing w:before="100" w:beforeAutospacing="1" w:after="100" w:afterAutospacing="1" w:line="240" w:lineRule="auto"/>
      <w:ind w:left="-75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ist1">
    <w:name w:val="ya-partner__list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ist2">
    <w:name w:val="ya-partner__list2"/>
    <w:basedOn w:val="Normal"/>
    <w:uiPriority w:val="99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list3">
    <w:name w:val="ya-partner__list3"/>
    <w:basedOn w:val="Normal"/>
    <w:uiPriority w:val="99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2">
    <w:name w:val="ya-partner__ads-l2"/>
    <w:basedOn w:val="Normal"/>
    <w:uiPriority w:val="99"/>
    <w:pPr>
      <w:spacing w:before="100" w:beforeAutospacing="1" w:after="100" w:afterAutospacing="1" w:line="312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2">
    <w:name w:val="ya-partner__ads-link2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3">
    <w:name w:val="ya-partner__ads-link3"/>
    <w:basedOn w:val="Normal"/>
    <w:uiPriority w:val="99"/>
    <w:pPr>
      <w:spacing w:after="0" w:line="240" w:lineRule="auto"/>
      <w:ind w:left="75" w:righ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2">
    <w:name w:val="ya-partner__ads-r2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3">
    <w:name w:val="ya-partner__ads-r3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4">
    <w:name w:val="ya-partner__ads-link4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2">
    <w:name w:val="ya-partner__ads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ads-l3">
    <w:name w:val="ya-partner__ads-l3"/>
    <w:basedOn w:val="Normal"/>
    <w:uiPriority w:val="99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r4">
    <w:name w:val="ya-partner__ads-r4"/>
    <w:basedOn w:val="Normal"/>
    <w:uiPriority w:val="99"/>
    <w:pPr>
      <w:spacing w:before="100" w:beforeAutospacing="1" w:after="100" w:afterAutospacing="1" w:line="240" w:lineRule="auto"/>
      <w:ind w:left="-75"/>
      <w:textAlignment w:val="top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3">
    <w:name w:val="ya-partner__ads3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ads-link5">
    <w:name w:val="ya-partner__ads-link5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6">
    <w:name w:val="ya-partner__ads-link6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4">
    <w:name w:val="ya-partner__ads4"/>
    <w:basedOn w:val="Normal"/>
    <w:uiPriority w:val="99"/>
    <w:pPr>
      <w:spacing w:before="100" w:beforeAutospacing="1" w:after="100" w:afterAutospacing="1" w:line="240" w:lineRule="auto"/>
      <w:ind w:right="120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icon1">
    <w:name w:val="ya-partner__icon1"/>
    <w:basedOn w:val="Normal"/>
    <w:uiPriority w:val="99"/>
    <w:pPr>
      <w:spacing w:after="0" w:line="240" w:lineRule="auto"/>
      <w:ind w:left="-300" w:right="60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1">
    <w:name w:val="ya-partner__item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2">
    <w:name w:val="ya-partner__item2"/>
    <w:basedOn w:val="Normal"/>
    <w:uiPriority w:val="99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warn1">
    <w:name w:val="ya-partner__warn1"/>
    <w:basedOn w:val="Normal"/>
    <w:uiPriority w:val="99"/>
    <w:pPr>
      <w:spacing w:before="96" w:after="96" w:line="264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ya-partnertext1">
    <w:name w:val="ya-partner__text1"/>
    <w:basedOn w:val="Normal"/>
    <w:uiPriority w:val="99"/>
    <w:pPr>
      <w:spacing w:before="96" w:after="96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url2">
    <w:name w:val="ya-partner__url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url3">
    <w:name w:val="ya-partner__url3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1"/>
      <w:szCs w:val="21"/>
      <w:lang w:eastAsia="ru-RU"/>
    </w:rPr>
  </w:style>
  <w:style w:type="paragraph" w:customStyle="1" w:styleId="ya-partnerpic-container3">
    <w:name w:val="ya-partner__pic-container3"/>
    <w:basedOn w:val="Normal"/>
    <w:uiPriority w:val="99"/>
    <w:pPr>
      <w:spacing w:before="96" w:after="15" w:line="240" w:lineRule="auto"/>
      <w:ind w:right="96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oslast2">
    <w:name w:val="ya-partner__item_pos_last2"/>
    <w:basedOn w:val="Normal"/>
    <w:uiPriority w:val="99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tempicyes1">
    <w:name w:val="ya-partner__item_pic_yes1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icon2">
    <w:name w:val="ya-partner__icon2"/>
    <w:basedOn w:val="Normal"/>
    <w:uiPriority w:val="99"/>
    <w:pPr>
      <w:spacing w:before="30" w:after="0" w:line="240" w:lineRule="auto"/>
      <w:ind w:right="60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-link7">
    <w:name w:val="ya-partner__ads-link7"/>
    <w:basedOn w:val="Normal"/>
    <w:uiPriority w:val="99"/>
    <w:pPr>
      <w:spacing w:after="0" w:line="240" w:lineRule="auto"/>
      <w:ind w:left="75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s5">
    <w:name w:val="ya-partner__ads5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customStyle="1" w:styleId="ya-partnertitle-link1">
    <w:name w:val="ya-partner__title-link1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title-link2">
    <w:name w:val="ya-partner__title-link2"/>
    <w:basedOn w:val="Normal"/>
    <w:uiPriority w:val="99"/>
    <w:pPr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region2">
    <w:name w:val="ya-partner__region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domain2">
    <w:name w:val="ya-partner__domain2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address2">
    <w:name w:val="ya-partner__address2"/>
    <w:basedOn w:val="Normal"/>
    <w:uiPriority w:val="99"/>
    <w:pPr>
      <w:spacing w:after="0" w:line="240" w:lineRule="auto"/>
      <w:ind w:right="72"/>
      <w:textAlignment w:val="baseline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1">
    <w:name w:val="ya-partner1"/>
    <w:basedOn w:val="Normal"/>
    <w:uiPriority w:val="99"/>
    <w:pPr>
      <w:spacing w:before="100" w:beforeAutospacing="1" w:after="100" w:afterAutospacing="1" w:line="240" w:lineRule="auto"/>
    </w:pPr>
    <w:rPr>
      <w:rFonts w:ascii="inherit" w:hAnsi="inherit" w:cs="inherit"/>
      <w:color w:val="000000"/>
      <w:sz w:val="24"/>
      <w:szCs w:val="24"/>
      <w:lang w:eastAsia="ru-RU"/>
    </w:rPr>
  </w:style>
  <w:style w:type="paragraph" w:customStyle="1" w:styleId="ya-partnertext2">
    <w:name w:val="ya-partner__text2"/>
    <w:basedOn w:val="Normal"/>
    <w:uiPriority w:val="99"/>
    <w:pPr>
      <w:spacing w:before="100" w:beforeAutospacing="1" w:after="100" w:afterAutospacing="1" w:line="240" w:lineRule="auto"/>
    </w:pPr>
    <w:rPr>
      <w:rFonts w:ascii="inherit" w:hAnsi="inherit" w:cs="inherit"/>
      <w:color w:val="000000"/>
      <w:sz w:val="24"/>
      <w:szCs w:val="24"/>
      <w:lang w:eastAsia="ru-RU"/>
    </w:rPr>
  </w:style>
  <w:style w:type="paragraph" w:customStyle="1" w:styleId="ya-partnertitle-link-text3">
    <w:name w:val="ya-partner__title-link-text3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31"/>
      <w:szCs w:val="31"/>
      <w:lang w:eastAsia="ru-RU"/>
    </w:rPr>
  </w:style>
  <w:style w:type="paragraph" w:customStyle="1" w:styleId="ya-partneritem3">
    <w:name w:val="ya-partner__item3"/>
    <w:basedOn w:val="Normal"/>
    <w:uiPriority w:val="99"/>
    <w:pPr>
      <w:pBdr>
        <w:top w:val="single" w:sz="6" w:space="2" w:color="auto"/>
        <w:left w:val="single" w:sz="6" w:space="4" w:color="auto"/>
        <w:bottom w:val="single" w:sz="6" w:space="4" w:color="auto"/>
        <w:right w:val="single" w:sz="6" w:space="4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ya-partnerwarn2">
    <w:name w:val="ya-partner__warn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64" w:lineRule="atLeast"/>
    </w:pPr>
    <w:rPr>
      <w:rFonts w:ascii="Times New Roman" w:hAnsi="Times New Roman" w:cs="Times New Roman"/>
      <w:sz w:val="17"/>
      <w:szCs w:val="17"/>
      <w:lang w:eastAsia="ru-RU"/>
    </w:rPr>
  </w:style>
  <w:style w:type="paragraph" w:customStyle="1" w:styleId="ya-partneragewarn2">
    <w:name w:val="ya-partner__agewarn2"/>
    <w:basedOn w:val="Normal"/>
    <w:uiPriority w:val="9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zaprava">
    <w:name w:val="zaprava"/>
    <w:basedOn w:val="DefaultParagraphFont"/>
    <w:uiPriority w:val="99"/>
    <w:rPr>
      <w:rFonts w:ascii="Times New Roman" w:hAnsi="Times New Roman" w:cs="Times New Roman"/>
    </w:rPr>
  </w:style>
  <w:style w:type="paragraph" w:styleId="List">
    <w:name w:val="List"/>
    <w:basedOn w:val="Normal"/>
    <w:uiPriority w:val="99"/>
    <w:pPr>
      <w:spacing w:after="0" w:line="240" w:lineRule="auto"/>
      <w:ind w:left="283" w:hanging="283"/>
    </w:pPr>
    <w:rPr>
      <w:rFonts w:ascii="Times New Roman" w:hAnsi="Times New Roman" w:cs="Times New Roman"/>
      <w:sz w:val="24"/>
      <w:szCs w:val="24"/>
      <w:lang w:eastAsia="ru-RU"/>
    </w:rPr>
  </w:style>
  <w:style w:type="paragraph" w:styleId="List2">
    <w:name w:val="List 2"/>
    <w:basedOn w:val="Normal"/>
    <w:uiPriority w:val="99"/>
    <w:pPr>
      <w:ind w:left="566" w:hanging="283"/>
    </w:pPr>
  </w:style>
  <w:style w:type="paragraph" w:styleId="ListContinue">
    <w:name w:val="List Continue"/>
    <w:basedOn w:val="Normal"/>
    <w:uiPriority w:val="99"/>
    <w:pPr>
      <w:spacing w:after="120"/>
      <w:ind w:left="283"/>
    </w:pPr>
  </w:style>
  <w:style w:type="paragraph" w:styleId="BodyText">
    <w:name w:val="Body Text"/>
    <w:basedOn w:val="Normal"/>
    <w:link w:val="BodyTextChar"/>
    <w:uiPriority w:val="99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">
    <w:name w:val="Обычный2"/>
    <w:uiPriority w:val="99"/>
    <w:pPr>
      <w:suppressAutoHyphens/>
    </w:pPr>
    <w:rPr>
      <w:rFonts w:ascii="Times New Roman CYR" w:hAnsi="Times New Roman CYR" w:cs="Times New Roman CYR"/>
      <w:sz w:val="20"/>
      <w:szCs w:val="20"/>
      <w:lang w:eastAsia="ar-SA"/>
    </w:rPr>
  </w:style>
  <w:style w:type="paragraph" w:styleId="BodyTextIndent">
    <w:name w:val="Body Text Indent"/>
    <w:basedOn w:val="Normal"/>
    <w:link w:val="BodyTextIndentChar"/>
    <w:uiPriority w:val="9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spacing w:after="120"/>
      <w:ind w:left="283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65E21"/>
    <w:rPr>
      <w:rFonts w:ascii="Calibri" w:hAnsi="Calibri" w:cs="Calibri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pPr>
      <w:spacing w:line="240" w:lineRule="auto"/>
      <w:ind w:firstLine="21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estpravo.ru/moskovskaya/yb-instrukcii/z7v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estpravo.ru/federalnoje/ea-instrukcii/y7w.ht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3169</Words>
  <Characters>18066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Customer</dc:creator>
  <cp:keywords/>
  <dc:description/>
  <cp:lastModifiedBy>Ломанцов Виктор Анатольевич</cp:lastModifiedBy>
  <cp:revision>2</cp:revision>
  <cp:lastPrinted>2013-06-25T04:53:00Z</cp:lastPrinted>
  <dcterms:created xsi:type="dcterms:W3CDTF">2014-01-09T12:02:00Z</dcterms:created>
  <dcterms:modified xsi:type="dcterms:W3CDTF">2014-01-09T12:02:00Z</dcterms:modified>
</cp:coreProperties>
</file>